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B7" w:rsidRDefault="00E64E07">
      <w:pPr>
        <w:widowControl/>
        <w:jc w:val="left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0BFE70D" wp14:editId="6D0FC5B8">
                <wp:simplePos x="0" y="0"/>
                <wp:positionH relativeFrom="column">
                  <wp:posOffset>-7948295</wp:posOffset>
                </wp:positionH>
                <wp:positionV relativeFrom="paragraph">
                  <wp:posOffset>4814570</wp:posOffset>
                </wp:positionV>
                <wp:extent cx="2545080" cy="1737360"/>
                <wp:effectExtent l="0" t="0" r="762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7A0C" w:rsidRPr="006133E3" w:rsidRDefault="006133E3" w:rsidP="006133E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編集　</w:t>
                            </w:r>
                            <w:r w:rsidR="00437A0C"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静</w:t>
                            </w:r>
                            <w:r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岡女性史研究会</w:t>
                            </w:r>
                          </w:p>
                          <w:p w:rsidR="00131F6F" w:rsidRPr="006133E3" w:rsidRDefault="006133E3" w:rsidP="006133E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申込・お問合せ</w:t>
                            </w:r>
                            <w:r w:rsidR="00131F6F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(大塚)</w:t>
                            </w:r>
                          </w:p>
                          <w:p w:rsidR="006133E3" w:rsidRPr="006133E3" w:rsidRDefault="006133E3" w:rsidP="006133E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TEL/FAX　054-270-8062</w:t>
                            </w:r>
                          </w:p>
                          <w:p w:rsidR="006133E3" w:rsidRPr="006133E3" w:rsidRDefault="006133E3" w:rsidP="006133E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A5判・38</w:t>
                            </w:r>
                            <w:r w:rsidR="00EA0B97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8</w:t>
                            </w:r>
                            <w:r w:rsidRPr="006133E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頁</w:t>
                            </w:r>
                            <w:r w:rsidR="00D32618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2F3B7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13</w:t>
                            </w:r>
                            <w:r w:rsidR="00D32618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00円(税別)</w:t>
                            </w:r>
                          </w:p>
                          <w:p w:rsidR="00437A0C" w:rsidRPr="00131F6F" w:rsidRDefault="00437A0C" w:rsidP="006133E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131F6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発行・羽衣出版</w:t>
                            </w:r>
                          </w:p>
                          <w:p w:rsidR="00437A0C" w:rsidRDefault="002F3B75" w:rsidP="00C6627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</w:pPr>
                            <w:r w:rsidRPr="00131F6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県内の書店、アイセル21(静岡)喫茶部で販売しています</w:t>
                            </w:r>
                            <w:r w:rsidR="00EA0B9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。</w:t>
                            </w:r>
                          </w:p>
                          <w:p w:rsidR="00EA0B97" w:rsidRPr="00EA0B97" w:rsidRDefault="00EA0B97" w:rsidP="00C6627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-625.85pt;margin-top:379.1pt;width:200.4pt;height:136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" fillcolor="white [3201]" stroked="f" strokeweight=".5pt">
                <v:textbox>
                  <w:txbxContent>
                    <w:p w:rsidR="00437A0C" w:rsidRPr="006133E3" w:rsidRDefault="006133E3" w:rsidP="006133E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編集　</w:t>
                      </w:r>
                      <w:r w:rsidR="00437A0C"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静</w:t>
                      </w:r>
                      <w:r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岡女性史研究会</w:t>
                      </w:r>
                    </w:p>
                    <w:p w:rsidR="00131F6F" w:rsidRPr="006133E3" w:rsidRDefault="006133E3" w:rsidP="006133E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申込・お問合せ</w:t>
                      </w:r>
                      <w:r w:rsidR="00131F6F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(大塚)</w:t>
                      </w:r>
                    </w:p>
                    <w:p w:rsidR="006133E3" w:rsidRPr="006133E3" w:rsidRDefault="006133E3" w:rsidP="006133E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TEL/FAX　054-270-8062</w:t>
                      </w:r>
                    </w:p>
                    <w:p w:rsidR="006133E3" w:rsidRPr="006133E3" w:rsidRDefault="006133E3" w:rsidP="006133E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A5判・38</w:t>
                      </w:r>
                      <w:r w:rsidR="00EA0B97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8</w:t>
                      </w:r>
                      <w:r w:rsidRPr="006133E3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頁</w:t>
                      </w:r>
                      <w:r w:rsidR="00D32618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 xml:space="preserve">　</w:t>
                      </w:r>
                      <w:r w:rsidR="002F3B7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13</w:t>
                      </w:r>
                      <w:r w:rsidR="00D32618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00円(税別)</w:t>
                      </w:r>
                    </w:p>
                    <w:p w:rsidR="00437A0C" w:rsidRPr="00131F6F" w:rsidRDefault="00437A0C" w:rsidP="006133E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131F6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発行・羽衣出版</w:t>
                      </w:r>
                    </w:p>
                    <w:p w:rsidR="00437A0C" w:rsidRDefault="002F3B75" w:rsidP="00C66279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</w:pPr>
                      <w:r w:rsidRPr="00131F6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県内の書店、アイセル21(静岡)喫茶部で販売しています</w:t>
                      </w:r>
                      <w:r w:rsidR="00EA0B9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。</w:t>
                      </w:r>
                    </w:p>
                    <w:p w:rsidR="00EA0B97" w:rsidRPr="00EA0B97" w:rsidRDefault="00EA0B97" w:rsidP="00C6627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B75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9B73225" wp14:editId="040BB8DF">
                <wp:simplePos x="0" y="0"/>
                <wp:positionH relativeFrom="column">
                  <wp:posOffset>-8512175</wp:posOffset>
                </wp:positionH>
                <wp:positionV relativeFrom="paragraph">
                  <wp:posOffset>6551930</wp:posOffset>
                </wp:positionV>
                <wp:extent cx="4206240" cy="487680"/>
                <wp:effectExtent l="0" t="0" r="3810" b="762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8C2" w:rsidRDefault="00B838C2" w:rsidP="00B838C2">
                            <w:pPr>
                              <w:pStyle w:val="1"/>
                              <w:ind w:leftChars="0" w:firstLineChars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書籍コード</w:t>
                            </w:r>
                          </w:p>
                          <w:p w:rsidR="00B838C2" w:rsidRDefault="00B838C2" w:rsidP="00B838C2">
                            <w:pPr>
                              <w:pStyle w:val="1"/>
                              <w:ind w:leftChars="0" w:firstLineChars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ISBN978-4-907118-07-5</w:t>
                            </w: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C0036</w:t>
                            </w: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="002F3B75"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\13</w:t>
                            </w:r>
                            <w:r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00</w:t>
                            </w:r>
                            <w:r w:rsidR="00D32618">
                              <w:rPr>
                                <w:rFonts w:hint="eastAsia"/>
                                <w:sz w:val="27"/>
                                <w:szCs w:val="27"/>
                              </w:rPr>
                              <w:t>E</w:t>
                            </w:r>
                          </w:p>
                          <w:p w:rsidR="00B838C2" w:rsidRPr="00B838C2" w:rsidRDefault="00B838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margin-left:-670.25pt;margin-top:515.9pt;width:331.2pt;height:3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" fillcolor="white [3201]" stroked="f" strokeweight=".5pt">
                <v:textbox>
                  <w:txbxContent>
                    <w:p w:rsidR="00B838C2" w:rsidRDefault="00B838C2" w:rsidP="00B838C2">
                      <w:pPr>
                        <w:pStyle w:val="1"/>
                        <w:ind w:leftChars="0" w:firstLineChars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書籍コード</w:t>
                      </w:r>
                    </w:p>
                    <w:p w:rsidR="00B838C2" w:rsidRDefault="00B838C2" w:rsidP="00B838C2">
                      <w:pPr>
                        <w:pStyle w:val="1"/>
                        <w:ind w:leftChars="0" w:firstLineChars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7"/>
                          <w:szCs w:val="27"/>
                        </w:rPr>
                        <w:t>ISBN978-4-907118-07-5</w:t>
                      </w:r>
                      <w:r>
                        <w:rPr>
                          <w:rFonts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7"/>
                          <w:szCs w:val="27"/>
                        </w:rPr>
                        <w:t>C0036</w:t>
                      </w:r>
                      <w:r>
                        <w:rPr>
                          <w:rFonts w:hint="eastAsia"/>
                          <w:sz w:val="27"/>
                          <w:szCs w:val="27"/>
                        </w:rPr>
                        <w:t xml:space="preserve">　</w:t>
                      </w:r>
                      <w:r w:rsidR="002F3B75">
                        <w:rPr>
                          <w:rFonts w:hint="eastAsia"/>
                          <w:sz w:val="27"/>
                          <w:szCs w:val="27"/>
                        </w:rPr>
                        <w:t>\13</w:t>
                      </w:r>
                      <w:r>
                        <w:rPr>
                          <w:rFonts w:hint="eastAsia"/>
                          <w:sz w:val="27"/>
                          <w:szCs w:val="27"/>
                        </w:rPr>
                        <w:t>00</w:t>
                      </w:r>
                      <w:r w:rsidR="00D32618">
                        <w:rPr>
                          <w:rFonts w:hint="eastAsia"/>
                          <w:sz w:val="27"/>
                          <w:szCs w:val="27"/>
                        </w:rPr>
                        <w:t>E</w:t>
                      </w:r>
                    </w:p>
                    <w:p w:rsidR="00B838C2" w:rsidRPr="00B838C2" w:rsidRDefault="00B838C2"/>
                  </w:txbxContent>
                </v:textbox>
              </v:shape>
            </w:pict>
          </mc:Fallback>
        </mc:AlternateContent>
      </w:r>
      <w:r w:rsidR="00C95527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83E71F5" wp14:editId="6EA6B8BD">
                <wp:simplePos x="0" y="0"/>
                <wp:positionH relativeFrom="column">
                  <wp:posOffset>-7506335</wp:posOffset>
                </wp:positionH>
                <wp:positionV relativeFrom="paragraph">
                  <wp:posOffset>3823970</wp:posOffset>
                </wp:positionV>
                <wp:extent cx="1645920" cy="354330"/>
                <wp:effectExtent l="0" t="0" r="0" b="762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DE4" w:rsidRDefault="00EB5DE4" w:rsidP="00EB5DE4">
                            <w:pPr>
                              <w:jc w:val="distribute"/>
                            </w:pPr>
                            <w:r>
                              <w:rPr>
                                <w:rFonts w:hint="eastAsia"/>
                              </w:rPr>
                              <w:t>静岡女性史研究会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7" type="#_x0000_t202" style="position:absolute;margin-left:-591.05pt;margin-top:301.1pt;width:129.6pt;height:27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" fillcolor="white [3201]" stroked="f" strokeweight=".5pt">
                <v:textbox>
                  <w:txbxContent>
                    <w:p w:rsidR="00EB5DE4" w:rsidRDefault="00EB5DE4" w:rsidP="00EB5DE4">
                      <w:pPr>
                        <w:jc w:val="distribute"/>
                      </w:pPr>
                      <w:r>
                        <w:rPr>
                          <w:rFonts w:hint="eastAsia"/>
                        </w:rPr>
                        <w:t>静岡女性史研究会</w:t>
                      </w:r>
                    </w:p>
                  </w:txbxContent>
                </v:textbox>
              </v:shape>
            </w:pict>
          </mc:Fallback>
        </mc:AlternateContent>
      </w:r>
      <w:r w:rsidR="00C95527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D0A2AB7" wp14:editId="5A15724A">
                <wp:simplePos x="0" y="0"/>
                <wp:positionH relativeFrom="column">
                  <wp:posOffset>-8024495</wp:posOffset>
                </wp:positionH>
                <wp:positionV relativeFrom="paragraph">
                  <wp:posOffset>821690</wp:posOffset>
                </wp:positionV>
                <wp:extent cx="2636520" cy="3642360"/>
                <wp:effectExtent l="0" t="0" r="11430" b="152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364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4E2" w:rsidRDefault="006B14E2">
                            <w:pPr>
                              <w:rPr>
                                <w:noProof/>
                              </w:rPr>
                            </w:pPr>
                          </w:p>
                          <w:p w:rsidR="003A0F91" w:rsidRDefault="003A0F91">
                            <w:pPr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Pr="003A0F91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sz w:val="40"/>
                                <w:szCs w:val="40"/>
                              </w:rPr>
                              <w:t>しずおかの女たち</w:t>
                            </w:r>
                          </w:p>
                          <w:p w:rsidR="00F03AE0" w:rsidRPr="00437A0C" w:rsidRDefault="00F03AE0" w:rsidP="00E64E07">
                            <w:pPr>
                              <w:ind w:firstLineChars="200" w:firstLine="381"/>
                              <w:jc w:val="left"/>
                              <w:rPr>
                                <w:rFonts w:ascii="HGS明朝E" w:eastAsia="HGS明朝E" w:hAnsi="HGS明朝E"/>
                                <w:szCs w:val="21"/>
                              </w:rPr>
                            </w:pPr>
                            <w:r w:rsidRPr="00E64E07">
                              <w:rPr>
                                <w:rFonts w:ascii="HGS明朝E" w:eastAsia="HGS明朝E" w:hAnsi="HGS明朝E" w:hint="eastAsia"/>
                                <w:noProof/>
                                <w:spacing w:val="1"/>
                                <w:w w:val="90"/>
                                <w:kern w:val="0"/>
                                <w:szCs w:val="21"/>
                                <w:fitText w:val="2940" w:id="557107200"/>
                              </w:rPr>
                              <w:t xml:space="preserve">第八集　</w:t>
                            </w:r>
                            <w:r w:rsidR="00437A0C" w:rsidRPr="00E64E07">
                              <w:rPr>
                                <w:rFonts w:ascii="HGS明朝E" w:eastAsia="HGS明朝E" w:hAnsi="HGS明朝E" w:hint="eastAsia"/>
                                <w:noProof/>
                                <w:spacing w:val="1"/>
                                <w:w w:val="90"/>
                                <w:kern w:val="0"/>
                                <w:szCs w:val="21"/>
                                <w:fitText w:val="2940" w:id="557107200"/>
                              </w:rPr>
                              <w:t>特集</w:t>
                            </w:r>
                            <w:r w:rsidR="00F73B62" w:rsidRPr="00E64E07">
                              <w:rPr>
                                <w:rFonts w:ascii="HGS明朝E" w:eastAsia="HGS明朝E" w:hAnsi="HGS明朝E" w:hint="eastAsia"/>
                                <w:noProof/>
                                <w:spacing w:val="1"/>
                                <w:w w:val="90"/>
                                <w:kern w:val="0"/>
                                <w:szCs w:val="21"/>
                                <w:fitText w:val="2940" w:id="557107200"/>
                              </w:rPr>
                              <w:t xml:space="preserve"> </w:t>
                            </w:r>
                            <w:r w:rsidRPr="00E64E07">
                              <w:rPr>
                                <w:rFonts w:ascii="HGS明朝E" w:eastAsia="HGS明朝E" w:hAnsi="HGS明朝E" w:hint="eastAsia"/>
                                <w:noProof/>
                                <w:spacing w:val="1"/>
                                <w:w w:val="90"/>
                                <w:kern w:val="0"/>
                                <w:szCs w:val="21"/>
                                <w:fitText w:val="2940" w:id="557107200"/>
                              </w:rPr>
                              <w:t>市原正恵の残した</w:t>
                            </w:r>
                            <w:r w:rsidRPr="00E64E07">
                              <w:rPr>
                                <w:rFonts w:ascii="HGS明朝E" w:eastAsia="HGS明朝E" w:hAnsi="HGS明朝E" w:hint="eastAsia"/>
                                <w:noProof/>
                                <w:spacing w:val="-7"/>
                                <w:w w:val="90"/>
                                <w:kern w:val="0"/>
                                <w:szCs w:val="21"/>
                                <w:fitText w:val="2940" w:id="557107200"/>
                              </w:rPr>
                              <w:t>も</w:t>
                            </w:r>
                            <w:r w:rsidRPr="00437A0C">
                              <w:rPr>
                                <w:rFonts w:ascii="HGS明朝E" w:eastAsia="HGS明朝E" w:hAnsi="HGS明朝E" w:hint="eastAsia"/>
                                <w:noProof/>
                                <w:szCs w:val="21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9" type="#_x0000_t202" style="position:absolute;margin-left:-631.85pt;margin-top:64.7pt;width:207.6pt;height:286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" fillcolor="white [3201]" strokeweight=".5pt">
                <v:textbox>
                  <w:txbxContent>
                    <w:p w:rsidR="006B14E2" w:rsidRDefault="006B14E2">
                      <w:pPr>
                        <w:rPr>
                          <w:noProof/>
                        </w:rPr>
                      </w:pPr>
                    </w:p>
                    <w:p w:rsidR="003A0F91" w:rsidRDefault="003A0F91">
                      <w:pPr>
                        <w:rPr>
                          <w:rFonts w:ascii="HG創英角ｺﾞｼｯｸUB" w:eastAsia="HG創英角ｺﾞｼｯｸUB" w:hAnsi="HG創英角ｺﾞｼｯｸUB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Pr="003A0F91">
                        <w:rPr>
                          <w:rFonts w:ascii="HG創英角ｺﾞｼｯｸUB" w:eastAsia="HG創英角ｺﾞｼｯｸUB" w:hAnsi="HG創英角ｺﾞｼｯｸUB" w:hint="eastAsia"/>
                          <w:noProof/>
                          <w:sz w:val="40"/>
                          <w:szCs w:val="40"/>
                        </w:rPr>
                        <w:t>しずおかの女たち</w:t>
                      </w:r>
                    </w:p>
                    <w:p w:rsidR="00F03AE0" w:rsidRPr="00437A0C" w:rsidRDefault="00F03AE0" w:rsidP="00E64E07">
                      <w:pPr>
                        <w:ind w:firstLineChars="200" w:firstLine="381"/>
                        <w:jc w:val="left"/>
                        <w:rPr>
                          <w:rFonts w:ascii="HGS明朝E" w:eastAsia="HGS明朝E" w:hAnsi="HGS明朝E"/>
                          <w:szCs w:val="21"/>
                        </w:rPr>
                      </w:pPr>
                      <w:r w:rsidRPr="00E64E07">
                        <w:rPr>
                          <w:rFonts w:ascii="HGS明朝E" w:eastAsia="HGS明朝E" w:hAnsi="HGS明朝E" w:hint="eastAsia"/>
                          <w:noProof/>
                          <w:spacing w:val="1"/>
                          <w:w w:val="90"/>
                          <w:kern w:val="0"/>
                          <w:szCs w:val="21"/>
                          <w:fitText w:val="2940" w:id="557107200"/>
                        </w:rPr>
                        <w:t xml:space="preserve">第八集　</w:t>
                      </w:r>
                      <w:r w:rsidR="00437A0C" w:rsidRPr="00E64E07">
                        <w:rPr>
                          <w:rFonts w:ascii="HGS明朝E" w:eastAsia="HGS明朝E" w:hAnsi="HGS明朝E" w:hint="eastAsia"/>
                          <w:noProof/>
                          <w:spacing w:val="1"/>
                          <w:w w:val="90"/>
                          <w:kern w:val="0"/>
                          <w:szCs w:val="21"/>
                          <w:fitText w:val="2940" w:id="557107200"/>
                        </w:rPr>
                        <w:t>特集</w:t>
                      </w:r>
                      <w:r w:rsidR="00F73B62" w:rsidRPr="00E64E07">
                        <w:rPr>
                          <w:rFonts w:ascii="HGS明朝E" w:eastAsia="HGS明朝E" w:hAnsi="HGS明朝E" w:hint="eastAsia"/>
                          <w:noProof/>
                          <w:spacing w:val="1"/>
                          <w:w w:val="90"/>
                          <w:kern w:val="0"/>
                          <w:szCs w:val="21"/>
                          <w:fitText w:val="2940" w:id="557107200"/>
                        </w:rPr>
                        <w:t xml:space="preserve"> </w:t>
                      </w:r>
                      <w:r w:rsidRPr="00E64E07">
                        <w:rPr>
                          <w:rFonts w:ascii="HGS明朝E" w:eastAsia="HGS明朝E" w:hAnsi="HGS明朝E" w:hint="eastAsia"/>
                          <w:noProof/>
                          <w:spacing w:val="1"/>
                          <w:w w:val="90"/>
                          <w:kern w:val="0"/>
                          <w:szCs w:val="21"/>
                          <w:fitText w:val="2940" w:id="557107200"/>
                        </w:rPr>
                        <w:t>市原正恵の残した</w:t>
                      </w:r>
                      <w:r w:rsidRPr="00E64E07">
                        <w:rPr>
                          <w:rFonts w:ascii="HGS明朝E" w:eastAsia="HGS明朝E" w:hAnsi="HGS明朝E" w:hint="eastAsia"/>
                          <w:noProof/>
                          <w:spacing w:val="-7"/>
                          <w:w w:val="90"/>
                          <w:kern w:val="0"/>
                          <w:szCs w:val="21"/>
                          <w:fitText w:val="2940" w:id="557107200"/>
                        </w:rPr>
                        <w:t>も</w:t>
                      </w:r>
                      <w:r w:rsidRPr="00437A0C">
                        <w:rPr>
                          <w:rFonts w:ascii="HGS明朝E" w:eastAsia="HGS明朝E" w:hAnsi="HGS明朝E" w:hint="eastAsia"/>
                          <w:noProof/>
                          <w:szCs w:val="21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  <w:r w:rsidR="00EB5DE4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3CE697D" wp14:editId="20B18367">
                <wp:simplePos x="0" y="0"/>
                <wp:positionH relativeFrom="column">
                  <wp:posOffset>-1974215</wp:posOffset>
                </wp:positionH>
                <wp:positionV relativeFrom="paragraph">
                  <wp:posOffset>334010</wp:posOffset>
                </wp:positionV>
                <wp:extent cx="1074420" cy="6690360"/>
                <wp:effectExtent l="0" t="38100" r="0" b="3429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669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522" w:rsidRPr="00272522" w:rsidRDefault="00272522" w:rsidP="00B838C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有澤行書" w:eastAsia="有澤行書" w:hAnsi="有澤行書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38C2">
                              <w:rPr>
                                <w:rFonts w:ascii="ふみゴシック" w:eastAsia="ふみゴシック" w:hAnsi="有澤行書" w:hint="eastAsia"/>
                                <w:b/>
                                <w:spacing w:val="-40"/>
                                <w:sz w:val="90"/>
                                <w:szCs w:val="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しずおかの女たち</w:t>
                            </w:r>
                            <w:r w:rsidRPr="00272522">
                              <w:rPr>
                                <w:rFonts w:ascii="有澤行書" w:eastAsia="有澤行書" w:hAnsi="有澤行書" w:hint="eastAsia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Pr="00B838C2">
                              <w:rPr>
                                <w:rFonts w:ascii="ふみゴシック" w:eastAsia="ふみゴシック" w:hAnsi="有澤行書" w:hint="eastAsia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第八集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9" type="#_x0000_t202" style="position:absolute;margin-left:-155.45pt;margin-top:26.3pt;width:84.6pt;height:526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" filled="f" stroked="f">
                <v:fill o:detectmouseclick="t"/>
                <v:textbox style="layout-flow:vertical-ideographic" inset="5.85pt,.7pt,5.85pt,.7pt">
                  <w:txbxContent>
                    <w:p w:rsidR="00272522" w:rsidRPr="00272522" w:rsidRDefault="00272522" w:rsidP="00B838C2">
                      <w:pPr>
                        <w:spacing w:before="100" w:beforeAutospacing="1" w:after="100" w:afterAutospacing="1"/>
                        <w:jc w:val="center"/>
                        <w:rPr>
                          <w:rFonts w:ascii="有澤行書" w:eastAsia="有澤行書" w:hAnsi="有澤行書" w:hint="eastAsi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B838C2">
                        <w:rPr>
                          <w:rFonts w:ascii="ふみゴシック" w:eastAsia="ふみゴシック" w:hAnsi="有澤行書" w:hint="eastAsia"/>
                          <w:b/>
                          <w:spacing w:val="-40"/>
                          <w:sz w:val="90"/>
                          <w:szCs w:val="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しずおかの女たち</w:t>
                      </w:r>
                      <w:r w:rsidRPr="00272522">
                        <w:rPr>
                          <w:rFonts w:ascii="有澤行書" w:eastAsia="有澤行書" w:hAnsi="有澤行書" w:hint="eastAsi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Pr="00B838C2">
                        <w:rPr>
                          <w:rFonts w:ascii="ふみゴシック" w:eastAsia="ふみゴシック" w:hAnsi="有澤行書" w:hint="eastAsia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第八集</w:t>
                      </w:r>
                    </w:p>
                  </w:txbxContent>
                </v:textbox>
              </v:shape>
            </w:pict>
          </mc:Fallback>
        </mc:AlternateContent>
      </w:r>
      <w:r w:rsidR="00EB5DE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50AD996" wp14:editId="1C4A4129">
                <wp:simplePos x="0" y="0"/>
                <wp:positionH relativeFrom="column">
                  <wp:posOffset>-10188575</wp:posOffset>
                </wp:positionH>
                <wp:positionV relativeFrom="paragraph">
                  <wp:posOffset>593090</wp:posOffset>
                </wp:positionV>
                <wp:extent cx="1516380" cy="6225540"/>
                <wp:effectExtent l="0" t="0" r="762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622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tblW w:w="23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9"/>
                              <w:gridCol w:w="1191"/>
                            </w:tblGrid>
                            <w:tr w:rsidR="0030092C" w:rsidRPr="0030092C" w:rsidTr="0030092C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0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50" w:type="dxa"/>
                                  <w:gridSpan w:val="2"/>
                                </w:tcPr>
                                <w:p w:rsidR="006B1255" w:rsidRPr="0030092C" w:rsidRDefault="006B1255" w:rsidP="0030092C">
                                  <w:pPr>
                                    <w:ind w:firstLineChars="100" w:firstLine="211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30092C">
                                    <w:rPr>
                                      <w:rFonts w:hint="eastAsia"/>
                                    </w:rPr>
                                    <w:t>購入申込書</w:t>
                                  </w:r>
                                </w:p>
                              </w:tc>
                            </w:tr>
                            <w:tr w:rsidR="0030092C" w:rsidRPr="0030092C" w:rsidTr="0030092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3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59" w:type="dxa"/>
                                  <w:tcBorders>
                                    <w:right w:val="single" w:sz="2" w:space="0" w:color="C00000"/>
                                  </w:tcBorders>
                                </w:tcPr>
                                <w:p w:rsidR="006B1255" w:rsidRPr="0030092C" w:rsidRDefault="006B1255" w:rsidP="00CB00E1">
                                  <w:pPr>
                                    <w:ind w:firstLineChars="50" w:firstLine="165"/>
                                    <w:rPr>
                                      <w:color w:val="000000" w:themeColor="text1"/>
                                    </w:rPr>
                                  </w:pPr>
                                  <w:r w:rsidRPr="00CB00E1">
                                    <w:rPr>
                                      <w:rFonts w:hint="eastAsia"/>
                                      <w:color w:val="000000" w:themeColor="text1"/>
                                      <w:spacing w:val="60"/>
                                      <w:kern w:val="0"/>
                                      <w:fitText w:val="525" w:id="557103360"/>
                                    </w:rPr>
                                    <w:t>氏</w:t>
                                  </w:r>
                                  <w:r w:rsidRPr="00CB00E1">
                                    <w:rPr>
                                      <w:rFonts w:hint="eastAsia"/>
                                      <w:color w:val="000000" w:themeColor="text1"/>
                                      <w:spacing w:val="-30"/>
                                      <w:kern w:val="0"/>
                                      <w:fitText w:val="525" w:id="557103360"/>
                                    </w:rPr>
                                    <w:t>名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C00000"/>
                                  </w:tcBorders>
                                </w:tcPr>
                                <w:p w:rsidR="006B1255" w:rsidRPr="0030092C" w:rsidRDefault="006B1255" w:rsidP="00CB00E1">
                                  <w:pPr>
                                    <w:ind w:firstLineChars="50" w:firstLine="141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w:r w:rsidRPr="00CB00E1">
                                    <w:rPr>
                                      <w:rFonts w:hint="eastAsia"/>
                                      <w:color w:val="000000" w:themeColor="text1"/>
                                      <w:spacing w:val="36"/>
                                      <w:kern w:val="0"/>
                                      <w:fitText w:val="525" w:id="557103361"/>
                                    </w:rPr>
                                    <w:t>住</w:t>
                                  </w:r>
                                  <w:r w:rsidRPr="00CB00E1">
                                    <w:rPr>
                                      <w:rFonts w:hint="eastAsia"/>
                                      <w:color w:val="000000" w:themeColor="text1"/>
                                      <w:spacing w:val="6"/>
                                      <w:kern w:val="0"/>
                                      <w:fitText w:val="525" w:id="557103361"/>
                                    </w:rPr>
                                    <w:t>所</w:t>
                                  </w:r>
                                </w:p>
                              </w:tc>
                            </w:tr>
                            <w:tr w:rsidR="0030092C" w:rsidRPr="0030092C" w:rsidTr="0030092C">
                              <w:trPr>
                                <w:trHeight w:val="6697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159" w:type="dxa"/>
                                  <w:tcBorders>
                                    <w:right w:val="single" w:sz="2" w:space="0" w:color="C00000"/>
                                  </w:tcBorders>
                                </w:tcPr>
                                <w:p w:rsidR="006B1255" w:rsidRPr="0030092C" w:rsidRDefault="006B1255" w:rsidP="00C149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C00000"/>
                                  </w:tcBorders>
                                </w:tcPr>
                                <w:p w:rsidR="006B1255" w:rsidRPr="0030092C" w:rsidRDefault="006B1255" w:rsidP="00C14978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000000" w:themeColor="text1"/>
                                    </w:rPr>
                                  </w:pPr>
                                  <w:r w:rsidRPr="0030092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〒</w:t>
                                  </w:r>
                                </w:p>
                              </w:tc>
                            </w:tr>
                            <w:tr w:rsidR="0030092C" w:rsidRPr="0030092C" w:rsidTr="0030092C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5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50" w:type="dxa"/>
                                  <w:gridSpan w:val="2"/>
                                </w:tcPr>
                                <w:p w:rsidR="006B1255" w:rsidRPr="0030092C" w:rsidRDefault="006B1255" w:rsidP="00C149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30092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電話</w:t>
                                  </w:r>
                                </w:p>
                              </w:tc>
                            </w:tr>
                            <w:tr w:rsidR="0030092C" w:rsidRPr="0030092C" w:rsidTr="0030092C">
                              <w:trPr>
                                <w:trHeight w:val="69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350" w:type="dxa"/>
                                  <w:gridSpan w:val="2"/>
                                </w:tcPr>
                                <w:p w:rsidR="006B1255" w:rsidRPr="0030092C" w:rsidRDefault="006B1255" w:rsidP="00C149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30092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冊数</w:t>
                                  </w:r>
                                </w:p>
                                <w:p w:rsidR="006B1255" w:rsidRPr="0030092C" w:rsidRDefault="006B1255" w:rsidP="00C14978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30092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　　　　　</w:t>
                                  </w:r>
                                  <w:r w:rsidRPr="0030092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   </w:t>
                                  </w:r>
                                  <w:r w:rsidRPr="0030092C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冊</w:t>
                                  </w:r>
                                </w:p>
                              </w:tc>
                            </w:tr>
                          </w:tbl>
                          <w:p w:rsidR="006B1255" w:rsidRDefault="006B1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1" type="#_x0000_t202" style="position:absolute;margin-left:-802.25pt;margin-top:46.7pt;width:119.4pt;height:490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" fillcolor="white [3201]" stroked="f" strokeweight=".5pt">
                <v:textbox>
                  <w:txbxContent>
                    <w:tbl>
                      <w:tblPr>
                        <w:tblStyle w:val="2"/>
                        <w:tblW w:w="2350" w:type="dxa"/>
                        <w:tblLook w:val="04A0" w:firstRow="1" w:lastRow="0" w:firstColumn="1" w:lastColumn="0" w:noHBand="0" w:noVBand="1"/>
                      </w:tblPr>
                      <w:tblGrid>
                        <w:gridCol w:w="1159"/>
                        <w:gridCol w:w="1191"/>
                      </w:tblGrid>
                      <w:tr w:rsidR="0030092C" w:rsidRPr="0030092C" w:rsidTr="0030092C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0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50" w:type="dxa"/>
                            <w:gridSpan w:val="2"/>
                          </w:tcPr>
                          <w:p w:rsidR="006B1255" w:rsidRPr="0030092C" w:rsidRDefault="006B1255" w:rsidP="0030092C">
                            <w:pPr>
                              <w:ind w:firstLineChars="100" w:firstLine="21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0092C">
                              <w:rPr>
                                <w:rFonts w:hint="eastAsia"/>
                              </w:rPr>
                              <w:t>購入申込書</w:t>
                            </w:r>
                          </w:p>
                        </w:tc>
                      </w:tr>
                      <w:tr w:rsidR="0030092C" w:rsidRPr="0030092C" w:rsidTr="0030092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3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59" w:type="dxa"/>
                            <w:tcBorders>
                              <w:right w:val="single" w:sz="2" w:space="0" w:color="C00000"/>
                            </w:tcBorders>
                          </w:tcPr>
                          <w:p w:rsidR="006B1255" w:rsidRPr="0030092C" w:rsidRDefault="006B1255" w:rsidP="00CB00E1">
                            <w:pPr>
                              <w:ind w:firstLineChars="50" w:firstLine="165"/>
                              <w:rPr>
                                <w:color w:val="000000" w:themeColor="text1"/>
                              </w:rPr>
                            </w:pPr>
                            <w:r w:rsidRPr="00CB00E1">
                              <w:rPr>
                                <w:rFonts w:hint="eastAsia"/>
                                <w:color w:val="000000" w:themeColor="text1"/>
                                <w:spacing w:val="60"/>
                                <w:kern w:val="0"/>
                                <w:fitText w:val="525" w:id="557103360"/>
                              </w:rPr>
                              <w:t>氏</w:t>
                            </w:r>
                            <w:r w:rsidRPr="00CB00E1">
                              <w:rPr>
                                <w:rFonts w:hint="eastAsia"/>
                                <w:color w:val="000000" w:themeColor="text1"/>
                                <w:spacing w:val="-30"/>
                                <w:kern w:val="0"/>
                                <w:fitText w:val="525" w:id="557103360"/>
                              </w:rPr>
                              <w:t>名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C00000"/>
                            </w:tcBorders>
                          </w:tcPr>
                          <w:p w:rsidR="006B1255" w:rsidRPr="0030092C" w:rsidRDefault="006B1255" w:rsidP="00CB00E1">
                            <w:pPr>
                              <w:ind w:firstLineChars="50" w:firstLine="141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w:r w:rsidRPr="00CB00E1">
                              <w:rPr>
                                <w:rFonts w:hint="eastAsia"/>
                                <w:color w:val="000000" w:themeColor="text1"/>
                                <w:spacing w:val="36"/>
                                <w:kern w:val="0"/>
                                <w:fitText w:val="525" w:id="557103361"/>
                              </w:rPr>
                              <w:t>住</w:t>
                            </w:r>
                            <w:r w:rsidRPr="00CB00E1">
                              <w:rPr>
                                <w:rFonts w:hint="eastAsia"/>
                                <w:color w:val="000000" w:themeColor="text1"/>
                                <w:spacing w:val="6"/>
                                <w:kern w:val="0"/>
                                <w:fitText w:val="525" w:id="557103361"/>
                              </w:rPr>
                              <w:t>所</w:t>
                            </w:r>
                          </w:p>
                        </w:tc>
                      </w:tr>
                      <w:tr w:rsidR="0030092C" w:rsidRPr="0030092C" w:rsidTr="0030092C">
                        <w:trPr>
                          <w:trHeight w:val="6697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159" w:type="dxa"/>
                            <w:tcBorders>
                              <w:right w:val="single" w:sz="2" w:space="0" w:color="C00000"/>
                            </w:tcBorders>
                          </w:tcPr>
                          <w:p w:rsidR="006B1255" w:rsidRPr="0030092C" w:rsidRDefault="006B1255" w:rsidP="00C1497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C00000"/>
                            </w:tcBorders>
                          </w:tcPr>
                          <w:p w:rsidR="006B1255" w:rsidRPr="0030092C" w:rsidRDefault="006B1255" w:rsidP="00C14978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000000" w:themeColor="text1"/>
                              </w:rPr>
                            </w:pPr>
                            <w:r w:rsidRPr="0030092C">
                              <w:rPr>
                                <w:rFonts w:hint="eastAsia"/>
                                <w:color w:val="000000" w:themeColor="text1"/>
                              </w:rPr>
                              <w:t>〒</w:t>
                            </w:r>
                          </w:p>
                        </w:tc>
                      </w:tr>
                      <w:tr w:rsidR="0030092C" w:rsidRPr="0030092C" w:rsidTr="0030092C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5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50" w:type="dxa"/>
                            <w:gridSpan w:val="2"/>
                          </w:tcPr>
                          <w:p w:rsidR="006B1255" w:rsidRPr="0030092C" w:rsidRDefault="006B1255" w:rsidP="00C14978">
                            <w:pPr>
                              <w:rPr>
                                <w:color w:val="000000" w:themeColor="text1"/>
                              </w:rPr>
                            </w:pPr>
                            <w:r w:rsidRPr="0030092C">
                              <w:rPr>
                                <w:rFonts w:hint="eastAsia"/>
                                <w:color w:val="000000" w:themeColor="text1"/>
                              </w:rPr>
                              <w:t>電話</w:t>
                            </w:r>
                          </w:p>
                        </w:tc>
                      </w:tr>
                      <w:tr w:rsidR="0030092C" w:rsidRPr="0030092C" w:rsidTr="0030092C">
                        <w:trPr>
                          <w:trHeight w:val="69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350" w:type="dxa"/>
                            <w:gridSpan w:val="2"/>
                          </w:tcPr>
                          <w:p w:rsidR="006B1255" w:rsidRPr="0030092C" w:rsidRDefault="006B1255" w:rsidP="00C14978">
                            <w:pPr>
                              <w:rPr>
                                <w:color w:val="000000" w:themeColor="text1"/>
                              </w:rPr>
                            </w:pPr>
                            <w:r w:rsidRPr="0030092C">
                              <w:rPr>
                                <w:rFonts w:hint="eastAsia"/>
                                <w:color w:val="000000" w:themeColor="text1"/>
                              </w:rPr>
                              <w:t>冊数</w:t>
                            </w:r>
                          </w:p>
                          <w:p w:rsidR="006B1255" w:rsidRPr="0030092C" w:rsidRDefault="006B1255" w:rsidP="00C14978">
                            <w:pPr>
                              <w:rPr>
                                <w:color w:val="000000" w:themeColor="text1"/>
                              </w:rPr>
                            </w:pPr>
                            <w:r w:rsidRPr="0030092C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</w:t>
                            </w:r>
                            <w:r w:rsidRPr="0030092C">
                              <w:rPr>
                                <w:rFonts w:hint="eastAsia"/>
                                <w:color w:val="000000" w:themeColor="text1"/>
                              </w:rPr>
                              <w:t xml:space="preserve">   </w:t>
                            </w:r>
                            <w:r w:rsidRPr="0030092C">
                              <w:rPr>
                                <w:rFonts w:hint="eastAsia"/>
                                <w:color w:val="000000" w:themeColor="text1"/>
                              </w:rPr>
                              <w:t>冊</w:t>
                            </w:r>
                          </w:p>
                        </w:tc>
                      </w:tr>
                    </w:tbl>
                    <w:p w:rsidR="006B1255" w:rsidRDefault="006B1255"/>
                  </w:txbxContent>
                </v:textbox>
              </v:shape>
            </w:pict>
          </mc:Fallback>
        </mc:AlternateContent>
      </w:r>
      <w:r w:rsidR="00EB5DE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B28A6C" wp14:editId="47754AD8">
                <wp:simplePos x="0" y="0"/>
                <wp:positionH relativeFrom="column">
                  <wp:posOffset>-8405495</wp:posOffset>
                </wp:positionH>
                <wp:positionV relativeFrom="paragraph">
                  <wp:posOffset>-130810</wp:posOffset>
                </wp:positionV>
                <wp:extent cx="7620" cy="7452360"/>
                <wp:effectExtent l="0" t="0" r="30480" b="1524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452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9" o:spid="_x0000_s1026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1.85pt,-10.3pt" to="-661.25pt,5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" strokecolor="#92d050">
                <v:stroke dashstyle="3 1"/>
              </v:line>
            </w:pict>
          </mc:Fallback>
        </mc:AlternateContent>
      </w:r>
      <w:r w:rsidR="00EB5DE4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9C512BD" wp14:editId="186CC770">
                <wp:simplePos x="0" y="0"/>
                <wp:positionH relativeFrom="column">
                  <wp:posOffset>-7719695</wp:posOffset>
                </wp:positionH>
                <wp:positionV relativeFrom="paragraph">
                  <wp:posOffset>1964690</wp:posOffset>
                </wp:positionV>
                <wp:extent cx="2087880" cy="1615440"/>
                <wp:effectExtent l="0" t="0" r="762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161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AE0" w:rsidRDefault="006B12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A3998" wp14:editId="24802C79">
                                  <wp:extent cx="1882140" cy="1532824"/>
                                  <wp:effectExtent l="0" t="0" r="381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ボーヌの城塞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8179" cy="1529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1" type="#_x0000_t202" style="position:absolute;margin-left:-607.85pt;margin-top:154.7pt;width:164.4pt;height:127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" fillcolor="white [3201]" stroked="f" strokeweight=".5pt">
                <v:textbox>
                  <w:txbxContent>
                    <w:p w:rsidR="00F03AE0" w:rsidRDefault="006B1255">
                      <w:r>
                        <w:rPr>
                          <w:noProof/>
                        </w:rPr>
                        <w:drawing>
                          <wp:inline distT="0" distB="0" distL="0" distR="0" wp14:anchorId="5CBA3710" wp14:editId="6EDF4AE9">
                            <wp:extent cx="1882140" cy="1532824"/>
                            <wp:effectExtent l="0" t="0" r="381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ボーヌの城塞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8179" cy="1529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6778">
        <w:rPr>
          <w:rFonts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2BC105" wp14:editId="4998B289">
                <wp:simplePos x="0" y="0"/>
                <wp:positionH relativeFrom="column">
                  <wp:posOffset>-5616575</wp:posOffset>
                </wp:positionH>
                <wp:positionV relativeFrom="paragraph">
                  <wp:posOffset>806450</wp:posOffset>
                </wp:positionV>
                <wp:extent cx="3025140" cy="5334000"/>
                <wp:effectExtent l="0" t="0" r="381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533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BCE" w:rsidRPr="00F03AE0" w:rsidRDefault="00283BCE" w:rsidP="00D46778">
                            <w:pPr>
                              <w:pStyle w:val="1"/>
                              <w:spacing w:line="240" w:lineRule="auto"/>
                              <w:ind w:leftChars="100" w:left="210" w:firstLineChars="100" w:firstLine="240"/>
                              <w:rPr>
                                <w:rFonts w:ascii="HGS明朝E" w:eastAsia="HGS明朝E" w:hAnsi="HGS明朝E"/>
                                <w:sz w:val="24"/>
                                <w:szCs w:val="24"/>
                              </w:rPr>
                            </w:pP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地域に生きた女性たちを掘り起し、その生きざまを綴って三五年。</w:t>
                            </w:r>
                          </w:p>
                          <w:p w:rsidR="00283BCE" w:rsidRPr="00F03AE0" w:rsidRDefault="00D74869" w:rsidP="00D46778">
                            <w:pPr>
                              <w:pStyle w:val="1"/>
                              <w:spacing w:line="240" w:lineRule="auto"/>
                              <w:ind w:leftChars="100" w:left="210" w:firstLineChars="100" w:firstLine="240"/>
                              <w:rPr>
                                <w:rFonts w:ascii="HGS明朝E" w:eastAsia="HGS明朝E" w:hAnsi="HGS明朝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第八集は、静岡にあって、近代</w:t>
                            </w:r>
                            <w:r w:rsidR="00F73B62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の女性たちを掘り起し、静岡の文化を綴って</w:t>
                            </w:r>
                            <w:r w:rsidR="00283BCE"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きた市原正恵</w:t>
                            </w:r>
                            <w:r w:rsidR="0030092C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氏</w:t>
                            </w:r>
                            <w:r w:rsidR="00283BCE"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の特集を組</w:t>
                            </w:r>
                            <w:r w:rsidR="00D46778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みました</w:t>
                            </w:r>
                            <w:r w:rsidR="00283BCE"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B838C2" w:rsidRPr="00F03AE0" w:rsidRDefault="00283BCE" w:rsidP="00D46778">
                            <w:pPr>
                              <w:pStyle w:val="1"/>
                              <w:spacing w:line="240" w:lineRule="auto"/>
                              <w:ind w:leftChars="100" w:left="210" w:firstLineChars="100" w:firstLine="240"/>
                              <w:rPr>
                                <w:rFonts w:ascii="HGS明朝E" w:eastAsia="HGS明朝E" w:hAnsi="HGS明朝E"/>
                                <w:sz w:val="24"/>
                                <w:szCs w:val="24"/>
                              </w:rPr>
                            </w:pP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戦争体験者が消えて行く中で、平和を願い、資料センターを立ち上げるきっかけを作った小長谷澄子。</w:t>
                            </w:r>
                          </w:p>
                          <w:p w:rsidR="00B838C2" w:rsidRPr="00F03AE0" w:rsidRDefault="00283BCE" w:rsidP="00D46778">
                            <w:pPr>
                              <w:pStyle w:val="1"/>
                              <w:spacing w:line="240" w:lineRule="auto"/>
                              <w:ind w:leftChars="100" w:left="210" w:firstLineChars="100" w:firstLine="240"/>
                              <w:rPr>
                                <w:rFonts w:ascii="HGS明朝E" w:eastAsia="HGS明朝E" w:hAnsi="HGS明朝E"/>
                                <w:sz w:val="24"/>
                                <w:szCs w:val="24"/>
                              </w:rPr>
                            </w:pP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行政ウーマンとして女性施策を果敢に進めてきた近藤美津江。</w:t>
                            </w:r>
                          </w:p>
                          <w:p w:rsidR="00EA0B97" w:rsidRDefault="00283BCE" w:rsidP="00D46778">
                            <w:pPr>
                              <w:pStyle w:val="1"/>
                              <w:spacing w:line="240" w:lineRule="auto"/>
                              <w:ind w:leftChars="100" w:left="210" w:firstLineChars="100" w:firstLine="240"/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</w:pP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童謡作</w:t>
                            </w:r>
                            <w:r w:rsidR="0030092C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詩</w:t>
                            </w: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家として知られた海野厚、法曹界で名の知れた海野晋吉</w:t>
                            </w:r>
                            <w:r w:rsidR="00437A0C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の周辺にいる</w:t>
                            </w: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人々を</w:t>
                            </w:r>
                            <w:r w:rsidR="00C95527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探りました</w:t>
                            </w:r>
                            <w:r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283BCE" w:rsidRPr="00F03AE0" w:rsidRDefault="005A35A3" w:rsidP="00D46778">
                            <w:pPr>
                              <w:pStyle w:val="1"/>
                              <w:spacing w:line="240" w:lineRule="auto"/>
                              <w:ind w:leftChars="100" w:left="210" w:firstLineChars="100" w:firstLine="240"/>
                              <w:rPr>
                                <w:rFonts w:ascii="HGS明朝E" w:eastAsia="HGS明朝E" w:hAnsi="HGS明朝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俵萠子氏との交流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中国体験記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73B62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昨年、火災によって失われた谷津のカト</w:t>
                            </w:r>
                            <w:r w:rsidR="00D46778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リック教会、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中世における女性の役割、アメリカにおける女性史研究の</w:t>
                            </w:r>
                            <w:r w:rsidR="00283BCE"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歴史</w:t>
                            </w:r>
                            <w:r w:rsidR="0030092C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など多彩なものとなりました</w:t>
                            </w:r>
                            <w:r w:rsidR="00283BCE" w:rsidRPr="00F03AE0">
                              <w:rPr>
                                <w:rFonts w:ascii="HGS明朝E" w:eastAsia="HGS明朝E" w:hAnsi="HGS明朝E" w:hint="eastAsia"/>
                                <w:sz w:val="24"/>
                                <w:szCs w:val="24"/>
                              </w:rPr>
                              <w:t>。地域発の注目の一冊。</w:t>
                            </w:r>
                          </w:p>
                          <w:p w:rsidR="00283BCE" w:rsidRPr="00283BCE" w:rsidRDefault="00283BCE" w:rsidP="00ED150C">
                            <w:pPr>
                              <w:pStyle w:val="1"/>
                              <w:spacing w:beforeLines="50" w:before="180"/>
                              <w:ind w:leftChars="0" w:left="964" w:firstLineChars="0" w:firstLine="0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</w:p>
                          <w:p w:rsidR="00283BCE" w:rsidRDefault="00283BCE" w:rsidP="00283BCE">
                            <w:pPr>
                              <w:pStyle w:val="1"/>
                              <w:ind w:leftChars="0" w:left="964" w:firstLineChars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BCE" w:rsidRDefault="00283BCE" w:rsidP="00283BCE">
                            <w:pPr>
                              <w:pStyle w:val="1"/>
                              <w:ind w:leftChars="0" w:left="964" w:firstLineChars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BCE" w:rsidRDefault="00283BCE" w:rsidP="00283BCE">
                            <w:pPr>
                              <w:pStyle w:val="1"/>
                              <w:ind w:leftChars="0" w:left="964" w:firstLineChars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3BCE" w:rsidRPr="00283BCE" w:rsidRDefault="00283BCE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3" type="#_x0000_t202" style="position:absolute;margin-left:-442.25pt;margin-top:63.5pt;width:238.2pt;height:42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" fillcolor="white [3201]" stroked="f" strokeweight=".5pt">
                <v:textbox style="layout-flow:vertical-ideographic">
                  <w:txbxContent>
                    <w:p w:rsidR="00283BCE" w:rsidRPr="00F03AE0" w:rsidRDefault="00283BCE" w:rsidP="00D46778">
                      <w:pPr>
                        <w:pStyle w:val="1"/>
                        <w:spacing w:line="240" w:lineRule="auto"/>
                        <w:ind w:leftChars="100" w:left="210" w:firstLineChars="100" w:firstLine="240"/>
                        <w:rPr>
                          <w:rFonts w:ascii="HGS明朝E" w:eastAsia="HGS明朝E" w:hAnsi="HGS明朝E"/>
                          <w:sz w:val="24"/>
                          <w:szCs w:val="24"/>
                        </w:rPr>
                      </w:pP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地域に生きた女性たちを掘り起し、その生きざまを綴って三五年。</w:t>
                      </w:r>
                    </w:p>
                    <w:p w:rsidR="00283BCE" w:rsidRPr="00F03AE0" w:rsidRDefault="00D74869" w:rsidP="00D46778">
                      <w:pPr>
                        <w:pStyle w:val="1"/>
                        <w:spacing w:line="240" w:lineRule="auto"/>
                        <w:ind w:leftChars="100" w:left="210" w:firstLineChars="100" w:firstLine="240"/>
                        <w:rPr>
                          <w:rFonts w:ascii="HGS明朝E" w:eastAsia="HGS明朝E" w:hAnsi="HGS明朝E"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第八集は、静岡にあって、近代</w:t>
                      </w:r>
                      <w:r w:rsidR="00F73B62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の女性たちを掘り起し、静岡の文化を綴って</w:t>
                      </w:r>
                      <w:r w:rsidR="00283BCE"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きた市原正恵</w:t>
                      </w:r>
                      <w:r w:rsidR="0030092C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氏</w:t>
                      </w:r>
                      <w:r w:rsidR="00283BCE"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の特集を組</w:t>
                      </w:r>
                      <w:r w:rsidR="00D46778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みました</w:t>
                      </w:r>
                      <w:r w:rsidR="00283BCE"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。</w:t>
                      </w:r>
                    </w:p>
                    <w:p w:rsidR="00B838C2" w:rsidRPr="00F03AE0" w:rsidRDefault="00283BCE" w:rsidP="00D46778">
                      <w:pPr>
                        <w:pStyle w:val="1"/>
                        <w:spacing w:line="240" w:lineRule="auto"/>
                        <w:ind w:leftChars="100" w:left="210" w:firstLineChars="100" w:firstLine="240"/>
                        <w:rPr>
                          <w:rFonts w:ascii="HGS明朝E" w:eastAsia="HGS明朝E" w:hAnsi="HGS明朝E"/>
                          <w:sz w:val="24"/>
                          <w:szCs w:val="24"/>
                        </w:rPr>
                      </w:pP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戦争体験者が消えて行く中で、平和を願い、資料センターを立ち上げるきっかけを作った小長谷澄子。</w:t>
                      </w:r>
                    </w:p>
                    <w:p w:rsidR="00B838C2" w:rsidRPr="00F03AE0" w:rsidRDefault="00283BCE" w:rsidP="00D46778">
                      <w:pPr>
                        <w:pStyle w:val="1"/>
                        <w:spacing w:line="240" w:lineRule="auto"/>
                        <w:ind w:leftChars="100" w:left="210" w:firstLineChars="100" w:firstLine="240"/>
                        <w:rPr>
                          <w:rFonts w:ascii="HGS明朝E" w:eastAsia="HGS明朝E" w:hAnsi="HGS明朝E"/>
                          <w:sz w:val="24"/>
                          <w:szCs w:val="24"/>
                        </w:rPr>
                      </w:pP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行政ウーマンとして女性施策を果敢に進めてきた近藤美津江。</w:t>
                      </w:r>
                    </w:p>
                    <w:p w:rsidR="00EA0B97" w:rsidRDefault="00283BCE" w:rsidP="00D46778">
                      <w:pPr>
                        <w:pStyle w:val="1"/>
                        <w:spacing w:line="240" w:lineRule="auto"/>
                        <w:ind w:leftChars="100" w:left="210" w:firstLineChars="100" w:firstLine="240"/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</w:pP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童謡作</w:t>
                      </w:r>
                      <w:r w:rsidR="0030092C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詩</w:t>
                      </w: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家として知られた海野厚、法曹界で名の知れた海野晋吉</w:t>
                      </w:r>
                      <w:r w:rsidR="00437A0C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の周辺にいる</w:t>
                      </w: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人々を</w:t>
                      </w:r>
                      <w:r w:rsidR="00C95527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探りました</w:t>
                      </w:r>
                      <w:r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。</w:t>
                      </w:r>
                    </w:p>
                    <w:p w:rsidR="00283BCE" w:rsidRPr="00F03AE0" w:rsidRDefault="005A35A3" w:rsidP="00D46778">
                      <w:pPr>
                        <w:pStyle w:val="1"/>
                        <w:spacing w:line="240" w:lineRule="auto"/>
                        <w:ind w:leftChars="100" w:left="210" w:firstLineChars="100" w:firstLine="240"/>
                        <w:rPr>
                          <w:rFonts w:ascii="HGS明朝E" w:eastAsia="HGS明朝E" w:hAnsi="HGS明朝E"/>
                          <w:sz w:val="24"/>
                          <w:szCs w:val="24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俵萠子氏との交流</w:t>
                      </w:r>
                      <w:r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中国体験記</w:t>
                      </w:r>
                      <w:r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、</w:t>
                      </w:r>
                      <w:r w:rsidR="00F73B62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昨年、火災によって失われた谷津のカト</w:t>
                      </w:r>
                      <w:r w:rsidR="00D46778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リック教会、</w:t>
                      </w:r>
                      <w:r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中世における女性の役割、アメリカにおける女性史研究の</w:t>
                      </w:r>
                      <w:r w:rsidR="00283BCE"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歴史</w:t>
                      </w:r>
                      <w:r w:rsidR="0030092C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など多彩なものとなりました</w:t>
                      </w:r>
                      <w:r w:rsidR="00283BCE" w:rsidRPr="00F03AE0">
                        <w:rPr>
                          <w:rFonts w:ascii="HGS明朝E" w:eastAsia="HGS明朝E" w:hAnsi="HGS明朝E" w:hint="eastAsia"/>
                          <w:sz w:val="24"/>
                          <w:szCs w:val="24"/>
                        </w:rPr>
                        <w:t>。地域発の注目の一冊。</w:t>
                      </w:r>
                    </w:p>
                    <w:p w:rsidR="00283BCE" w:rsidRPr="00283BCE" w:rsidRDefault="00283BCE" w:rsidP="00ED150C">
                      <w:pPr>
                        <w:pStyle w:val="1"/>
                        <w:spacing w:beforeLines="50" w:before="180"/>
                        <w:ind w:leftChars="0" w:left="964" w:firstLineChars="0" w:firstLine="0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</w:p>
                    <w:p w:rsidR="00283BCE" w:rsidRDefault="00283BCE" w:rsidP="00283BCE">
                      <w:pPr>
                        <w:pStyle w:val="1"/>
                        <w:ind w:leftChars="0" w:left="964" w:firstLineChars="0" w:firstLine="0"/>
                        <w:rPr>
                          <w:sz w:val="24"/>
                          <w:szCs w:val="24"/>
                        </w:rPr>
                      </w:pPr>
                    </w:p>
                    <w:p w:rsidR="00283BCE" w:rsidRDefault="00283BCE" w:rsidP="00283BCE">
                      <w:pPr>
                        <w:pStyle w:val="1"/>
                        <w:ind w:leftChars="0" w:left="964" w:firstLineChars="0" w:firstLine="0"/>
                        <w:rPr>
                          <w:sz w:val="24"/>
                          <w:szCs w:val="24"/>
                        </w:rPr>
                      </w:pPr>
                    </w:p>
                    <w:p w:rsidR="00283BCE" w:rsidRDefault="00283BCE" w:rsidP="00283BCE">
                      <w:pPr>
                        <w:pStyle w:val="1"/>
                        <w:ind w:leftChars="0" w:left="964" w:firstLineChars="0" w:firstLine="0"/>
                        <w:rPr>
                          <w:sz w:val="24"/>
                          <w:szCs w:val="24"/>
                        </w:rPr>
                      </w:pPr>
                    </w:p>
                    <w:p w:rsidR="00283BCE" w:rsidRPr="00283BCE" w:rsidRDefault="00283BCE"/>
                  </w:txbxContent>
                </v:textbox>
              </v:shape>
            </w:pict>
          </mc:Fallback>
        </mc:AlternateContent>
      </w:r>
      <w:r w:rsidR="00D46778">
        <w:rPr>
          <w:rFonts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0603D2" wp14:editId="3BCD3ECB">
                <wp:simplePos x="0" y="0"/>
                <wp:positionH relativeFrom="column">
                  <wp:posOffset>-2393315</wp:posOffset>
                </wp:positionH>
                <wp:positionV relativeFrom="paragraph">
                  <wp:posOffset>1812290</wp:posOffset>
                </wp:positionV>
                <wp:extent cx="685800" cy="4335780"/>
                <wp:effectExtent l="0" t="0" r="0" b="762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33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01B" w:rsidRPr="0029001B" w:rsidRDefault="0029001B">
                            <w:pPr>
                              <w:rPr>
                                <w:rFonts w:ascii="HG明朝E" w:eastAsia="HG明朝E" w:hAnsi="HG明朝E"/>
                                <w:sz w:val="44"/>
                                <w:szCs w:val="44"/>
                              </w:rPr>
                            </w:pPr>
                            <w:r w:rsidRPr="0029001B">
                              <w:rPr>
                                <w:rFonts w:ascii="HG明朝E" w:eastAsia="HG明朝E" w:hAnsi="HG明朝E" w:hint="eastAsia"/>
                                <w:sz w:val="44"/>
                                <w:szCs w:val="44"/>
                              </w:rPr>
                              <w:t>特集―市原正恵の残したもの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4" type="#_x0000_t202" style="position:absolute;margin-left:-188.45pt;margin-top:142.7pt;width:54pt;height:341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" fillcolor="white [3201]" stroked="f" strokeweight=".5pt">
                <v:textbox style="layout-flow:vertical-ideographic">
                  <w:txbxContent>
                    <w:p w:rsidR="0029001B" w:rsidRPr="0029001B" w:rsidRDefault="0029001B">
                      <w:pPr>
                        <w:rPr>
                          <w:rFonts w:ascii="HG明朝E" w:eastAsia="HG明朝E" w:hAnsi="HG明朝E"/>
                          <w:sz w:val="44"/>
                          <w:szCs w:val="44"/>
                        </w:rPr>
                      </w:pPr>
                      <w:r w:rsidRPr="0029001B">
                        <w:rPr>
                          <w:rFonts w:ascii="HG明朝E" w:eastAsia="HG明朝E" w:hAnsi="HG明朝E" w:hint="eastAsia"/>
                          <w:sz w:val="44"/>
                          <w:szCs w:val="44"/>
                        </w:rPr>
                        <w:t>特集―市原正恵の残したもの</w:t>
                      </w:r>
                    </w:p>
                  </w:txbxContent>
                </v:textbox>
              </v:shape>
            </w:pict>
          </mc:Fallback>
        </mc:AlternateContent>
      </w:r>
      <w:r w:rsidR="002E5E0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32483E" wp14:editId="4F0A44DE">
                <wp:simplePos x="0" y="0"/>
                <wp:positionH relativeFrom="column">
                  <wp:posOffset>-953135</wp:posOffset>
                </wp:positionH>
                <wp:positionV relativeFrom="paragraph">
                  <wp:posOffset>364490</wp:posOffset>
                </wp:positionV>
                <wp:extent cx="708660" cy="22402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2240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56F" w:rsidRDefault="00AA056F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</w:pPr>
                            <w:r w:rsidRPr="00AA056F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二月</w:t>
                            </w:r>
                            <w:r w:rsidR="00A4101D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刊行</w:t>
                            </w:r>
                            <w:r w:rsidR="00D46778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のお知らせ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 xml:space="preserve">　　　　　　　</w:t>
                            </w:r>
                          </w:p>
                          <w:p w:rsidR="00AA056F" w:rsidRPr="00AA056F" w:rsidRDefault="00AA056F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5" type="#_x0000_t202" style="position:absolute;margin-left:-75.05pt;margin-top:28.7pt;width:55.8pt;height:17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" fillcolor="white [3201]" stroked="f" strokeweight=".5pt">
                <v:textbox style="layout-flow:vertical-ideographic">
                  <w:txbxContent>
                    <w:p w:rsidR="00AA056F" w:rsidRDefault="00AA056F">
                      <w:pPr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</w:pPr>
                      <w:r w:rsidRPr="00AA056F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二月</w:t>
                      </w:r>
                      <w:r w:rsidR="00A4101D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刊行</w:t>
                      </w:r>
                      <w:r w:rsidR="00D46778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のお知らせ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 xml:space="preserve">　　　　　　　</w:t>
                      </w:r>
                    </w:p>
                    <w:p w:rsidR="00AA056F" w:rsidRPr="00AA056F" w:rsidRDefault="00AA056F">
                      <w:pPr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37A0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800EA63" wp14:editId="362CCDD4">
                <wp:simplePos x="0" y="0"/>
                <wp:positionH relativeFrom="column">
                  <wp:posOffset>-7307784</wp:posOffset>
                </wp:positionH>
                <wp:positionV relativeFrom="paragraph">
                  <wp:posOffset>3711575</wp:posOffset>
                </wp:positionV>
                <wp:extent cx="674610" cy="56665"/>
                <wp:effectExtent l="19050" t="57150" r="11430" b="5778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317955" flipV="1">
                          <a:off x="0" y="0"/>
                          <a:ext cx="674610" cy="56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AE0" w:rsidRPr="00F03AE0" w:rsidRDefault="00F03AE0" w:rsidP="00F03AE0">
                            <w:pPr>
                              <w:jc w:val="distribute"/>
                              <w:rPr>
                                <w:rFonts w:ascii="HGP創英ﾌﾟﾚｾﾞﾝｽEB" w:eastAsia="HGP創英ﾌﾟﾚｾﾞﾝｽEB"/>
                                <w:sz w:val="24"/>
                              </w:rPr>
                            </w:pPr>
                            <w:r w:rsidRPr="00F03AE0">
                              <w:rPr>
                                <w:rFonts w:ascii="HGP創英ﾌﾟﾚｾﾞﾝｽEB" w:eastAsia="HGP創英ﾌﾟﾚｾﾞﾝｽEB" w:hint="eastAsia"/>
                                <w:sz w:val="24"/>
                              </w:rPr>
                              <w:t>静岡女性史研究会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6" type="#_x0000_t202" style="position:absolute;margin-left:-575.4pt;margin-top:292.25pt;width:53.1pt;height:4.45pt;rotation:11230735fd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" fillcolor="white [3201]" stroked="f" strokeweight=".5pt">
                <v:textbox>
                  <w:txbxContent>
                    <w:p w:rsidR="00F03AE0" w:rsidRPr="00F03AE0" w:rsidRDefault="00F03AE0" w:rsidP="00F03AE0">
                      <w:pPr>
                        <w:jc w:val="distribute"/>
                        <w:rPr>
                          <w:rFonts w:ascii="HGP創英ﾌﾟﾚｾﾞﾝｽEB" w:eastAsia="HGP創英ﾌﾟﾚｾﾞﾝｽEB" w:hint="eastAsia"/>
                          <w:sz w:val="24"/>
                        </w:rPr>
                      </w:pPr>
                      <w:r w:rsidRPr="00F03AE0">
                        <w:rPr>
                          <w:rFonts w:ascii="HGP創英ﾌﾟﾚｾﾞﾝｽEB" w:eastAsia="HGP創英ﾌﾟﾚｾﾞﾝｽEB" w:hint="eastAsia"/>
                          <w:sz w:val="24"/>
                        </w:rPr>
                        <w:t>静岡女性史研究会</w:t>
                      </w:r>
                    </w:p>
                  </w:txbxContent>
                </v:textbox>
              </v:shape>
            </w:pict>
          </mc:Fallback>
        </mc:AlternateContent>
      </w:r>
      <w:r w:rsidR="00437A0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E10D23" wp14:editId="27C1F0BA">
                <wp:simplePos x="0" y="0"/>
                <wp:positionH relativeFrom="column">
                  <wp:posOffset>-8314055</wp:posOffset>
                </wp:positionH>
                <wp:positionV relativeFrom="paragraph">
                  <wp:posOffset>5393690</wp:posOffset>
                </wp:positionV>
                <wp:extent cx="2255520" cy="5461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EAD" w:rsidRPr="00C21EAD" w:rsidRDefault="00C21EAD" w:rsidP="00C21EAD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7" type="#_x0000_t202" style="position:absolute;margin-left:-654.65pt;margin-top:424.7pt;width:177.6pt;height:4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" fillcolor="white [3201]" stroked="f" strokeweight=".5pt">
                <v:textbox style="layout-flow:vertical-ideographic">
                  <w:txbxContent>
                    <w:p w:rsidR="00C21EAD" w:rsidRPr="00C21EAD" w:rsidRDefault="00C21EAD" w:rsidP="00C21EAD">
                      <w:pPr>
                        <w:spacing w:line="0" w:lineRule="atLeast"/>
                        <w:ind w:firstLineChars="100" w:firstLine="280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CA8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B18F3F" wp14:editId="10D12082">
                <wp:simplePos x="0" y="0"/>
                <wp:positionH relativeFrom="column">
                  <wp:posOffset>-2309495</wp:posOffset>
                </wp:positionH>
                <wp:positionV relativeFrom="paragraph">
                  <wp:posOffset>311150</wp:posOffset>
                </wp:positionV>
                <wp:extent cx="960120" cy="6941820"/>
                <wp:effectExtent l="0" t="38100" r="0" b="304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694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6CA8" w:rsidRPr="009B6CA8" w:rsidRDefault="009B6CA8" w:rsidP="009B6CA8">
                            <w:pPr>
                              <w:jc w:val="center"/>
                              <w:rPr>
                                <w:rFonts w:ascii="ふみゴシック" w:eastAsia="ふみゴシック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8" type="#_x0000_t202" style="position:absolute;margin-left:-181.85pt;margin-top:24.5pt;width:75.6pt;height:54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" filled="f" stroked="f">
                <v:fill o:detectmouseclick="t"/>
                <v:textbox inset="5.85pt,.7pt,5.85pt,.7pt">
                  <w:txbxContent>
                    <w:p w:rsidR="009B6CA8" w:rsidRPr="009B6CA8" w:rsidRDefault="009B6CA8" w:rsidP="009B6CA8">
                      <w:pPr>
                        <w:jc w:val="center"/>
                        <w:rPr>
                          <w:rFonts w:ascii="ふみゴシック" w:eastAsia="ふみゴシック" w:hint="eastAsia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CA8" w:rsidRPr="002E5E00">
        <w:rPr>
          <w:noProof/>
          <w:sz w:val="36"/>
          <w:szCs w:val="36"/>
        </w:rPr>
        <w:drawing>
          <wp:inline distT="0" distB="0" distL="0" distR="0" wp14:anchorId="79697C8A" wp14:editId="5EDBAB6C">
            <wp:extent cx="7298055" cy="10387330"/>
            <wp:effectExtent l="0" t="1587" r="0" b="0"/>
            <wp:docPr id="12" name="図 12" descr="\\Osakasvr1\common$\OPテンプレートBANK\デザインシリーズ\下地画像ファイル\cj2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sakasvr1\common$\OPテンプレートBANK\デザインシリーズ\下地画像ファイル\cj2000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98055" cy="1038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01B">
        <w:rPr>
          <w:rFonts w:hint="eastAsia"/>
          <w:sz w:val="96"/>
          <w:szCs w:val="96"/>
        </w:rPr>
        <w:t xml:space="preserve">　　</w:t>
      </w:r>
      <w:r w:rsidR="00002AB7" w:rsidRPr="0029001B">
        <w:rPr>
          <w:sz w:val="96"/>
          <w:szCs w:val="96"/>
        </w:rPr>
        <w:br w:type="page"/>
      </w:r>
    </w:p>
    <w:p w:rsidR="00DB2BEB" w:rsidRDefault="002E5E00"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723107" wp14:editId="14CF8C59">
                <wp:simplePos x="0" y="0"/>
                <wp:positionH relativeFrom="column">
                  <wp:posOffset>-9990455</wp:posOffset>
                </wp:positionH>
                <wp:positionV relativeFrom="paragraph">
                  <wp:posOffset>760730</wp:posOffset>
                </wp:positionV>
                <wp:extent cx="7421880" cy="5882640"/>
                <wp:effectExtent l="0" t="0" r="26670" b="2286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1880" cy="588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417E" w:rsidRDefault="008B417E" w:rsidP="00361418">
                            <w:pPr>
                              <w:spacing w:line="0" w:lineRule="atLeas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</w:p>
                          <w:p w:rsidR="00C27E65" w:rsidRPr="002E5E00" w:rsidRDefault="00C27E65" w:rsidP="002E5E00">
                            <w:pPr>
                              <w:ind w:firstLineChars="300" w:firstLine="964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5E00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 xml:space="preserve">『しずおかの女たち』　　第八集　</w:t>
                            </w:r>
                            <w:r w:rsidRPr="002E5E00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300" w:firstLine="783"/>
                              <w:rPr>
                                <w:rFonts w:ascii="ＭＳ 明朝" w:hAnsi="ＭＳ 明朝"/>
                                <w:b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>目次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100" w:firstLine="261"/>
                              <w:rPr>
                                <w:rFonts w:ascii="ＭＳ 明朝" w:hAnsi="ＭＳ 明朝"/>
                                <w:b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>第一章　講演録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200" w:firstLine="52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「平塚らいてう―孫が語る素顔」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奥村　直史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100" w:firstLine="261"/>
                              <w:rPr>
                                <w:rFonts w:ascii="ＭＳ 明朝" w:hAnsi="ＭＳ 明朝"/>
                                <w:b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 xml:space="preserve">第二章　ライフヒストリ―　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200" w:firstLine="52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戦前・戦後・八九年を生きて</w:t>
                            </w:r>
                            <w:r w:rsidR="00C66279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――</w:t>
                            </w:r>
                            <w:r w:rsidR="00C66279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小長谷澄子</w:t>
                            </w:r>
                            <w:r w:rsidR="00F73B62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勝又千代子</w:t>
                            </w:r>
                          </w:p>
                          <w:p w:rsidR="00C27E65" w:rsidRPr="002E5E00" w:rsidRDefault="00D32618" w:rsidP="00EB5DE4">
                            <w:pPr>
                              <w:ind w:firstLineChars="200" w:firstLine="52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市川房枝に学んで五〇年</w:t>
                            </w:r>
                            <w:r w:rsidR="00131F6F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――</w:t>
                            </w:r>
                            <w:r w:rsidR="00131F6F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金原</w:t>
                            </w:r>
                            <w:r w:rsidR="00131F6F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31F6F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愛子</w:t>
                            </w:r>
                            <w:r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  <w:t>勝又千代子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 xml:space="preserve">　　</w:t>
                            </w:r>
                          </w:p>
                          <w:p w:rsidR="003F0ED9" w:rsidRPr="002E5E00" w:rsidRDefault="00C27E65" w:rsidP="00EB5DE4">
                            <w:pPr>
                              <w:ind w:left="260" w:hangingChars="100" w:hanging="260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D32618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女性教師として四〇年を生きて</w:t>
                            </w:r>
                            <w:r w:rsidR="00131F6F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――</w:t>
                            </w:r>
                            <w:r w:rsidR="00131F6F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栗田富貴代</w:t>
                            </w:r>
                            <w:r w:rsidR="00F73B62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8B417E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佐野　明子　　　</w:t>
                            </w:r>
                          </w:p>
                          <w:p w:rsidR="003F0ED9" w:rsidRPr="002E5E00" w:rsidRDefault="00C27E65" w:rsidP="00D32618">
                            <w:pPr>
                              <w:ind w:firstLine="525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俵萠子さんの思い出　　　　　　　　　　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西澤　功子</w:t>
                            </w:r>
                            <w:r w:rsidR="008B417E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</w:p>
                          <w:p w:rsidR="005A35A3" w:rsidRDefault="00EB5DE4" w:rsidP="00D32618">
                            <w:pPr>
                              <w:ind w:leftChars="250" w:left="4555" w:hangingChars="1550" w:hanging="4030"/>
                              <w:jc w:val="left"/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新たな地平を目指して</w:t>
                            </w:r>
                            <w:r w:rsidR="00F73B62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―</w:t>
                            </w:r>
                            <w:r w:rsidR="005A35A3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女性の拠点づくりを――</w:t>
                            </w:r>
                          </w:p>
                          <w:p w:rsidR="00C95527" w:rsidRDefault="00131F6F" w:rsidP="005A35A3">
                            <w:pPr>
                              <w:ind w:leftChars="550" w:left="4405" w:hangingChars="1250" w:hanging="3250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近藤美津江</w:t>
                            </w:r>
                            <w:r w:rsidR="005A35A3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　　　　　　　　 </w:t>
                            </w:r>
                            <w:r w:rsidR="005A35A3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近藤美代・</w:t>
                            </w:r>
                            <w:r w:rsidR="005A35A3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川井　陽子</w:t>
                            </w:r>
                          </w:p>
                          <w:p w:rsidR="00C27E65" w:rsidRPr="002E5E00" w:rsidRDefault="00C27E65" w:rsidP="005A35A3">
                            <w:pPr>
                              <w:ind w:firstLineChars="2100" w:firstLine="5460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高野康代</w:t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・大塚佐枝美</w:t>
                            </w:r>
                          </w:p>
                          <w:p w:rsidR="00C27E65" w:rsidRPr="002E5E00" w:rsidRDefault="00CA1962" w:rsidP="00EB5DE4">
                            <w:pPr>
                              <w:ind w:firstLineChars="200" w:firstLine="52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人権弁護士海野晋吉の母――海野はる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小伝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094D4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尾崎　朝子</w:t>
                            </w:r>
                          </w:p>
                          <w:p w:rsidR="00C27E65" w:rsidRPr="002E5E00" w:rsidRDefault="00D32618" w:rsidP="00EB5DE4">
                            <w:pPr>
                              <w:ind w:firstLineChars="200" w:firstLine="52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海野厚とその母遊佐―「背くらべの歌」に寄せて</w:t>
                            </w:r>
                            <w:r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大塚佐枝美</w:t>
                            </w:r>
                          </w:p>
                          <w:p w:rsidR="00C27E65" w:rsidRPr="002E5E00" w:rsidRDefault="00C27E65" w:rsidP="00EB5DE4">
                            <w:pPr>
                              <w:adjustRightInd w:val="0"/>
                              <w:ind w:firstLineChars="200" w:firstLine="520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中国・内モンゴルでの暮らし</w:t>
                            </w:r>
                            <w:r w:rsidR="0036141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36141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8B417E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094D4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6141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川井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陽子</w:t>
                            </w:r>
                          </w:p>
                          <w:p w:rsidR="00CE2E38" w:rsidRPr="002E5E00" w:rsidRDefault="00C27E65" w:rsidP="00EB5DE4">
                            <w:pPr>
                              <w:ind w:firstLineChars="100" w:firstLine="261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第三章　研究ノート</w:t>
                            </w:r>
                          </w:p>
                          <w:p w:rsidR="00C27E65" w:rsidRPr="002E5E00" w:rsidRDefault="00CE2E38" w:rsidP="00EB5DE4">
                            <w:pPr>
                              <w:ind w:firstLineChars="100" w:firstLine="261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E5E0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記録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谷津</w:t>
                            </w:r>
                            <w:r w:rsidR="00C66279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カト</w:t>
                            </w:r>
                            <w:r w:rsidR="00A4101D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リック教会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  <w:t xml:space="preserve">　</w:t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尾崎　朝子</w:t>
                            </w:r>
                            <w:r w:rsidR="00C27E65" w:rsidRPr="002E5E0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ab/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200" w:firstLine="52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女たちの思いを</w:t>
                            </w:r>
                            <w:r w:rsidR="00CE2E3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綴っ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た『婦人教師』今読み直す</w:t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勝又千代子</w:t>
                            </w:r>
                          </w:p>
                          <w:p w:rsidR="003F0ED9" w:rsidRPr="002E5E00" w:rsidRDefault="00C27E65" w:rsidP="00EB5DE4">
                            <w:pPr>
                              <w:ind w:left="522" w:hangingChars="200" w:hanging="522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『源平盛衰記』に読む―武将の妻の役割と自覚―　</w:t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大橋　聖子</w:t>
                            </w:r>
                          </w:p>
                          <w:p w:rsidR="00C27E65" w:rsidRPr="002E5E00" w:rsidRDefault="008B417E" w:rsidP="00EB5DE4">
                            <w:pPr>
                              <w:ind w:left="520" w:hangingChars="200" w:hanging="520"/>
                              <w:jc w:val="lef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A4101D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アメリカ女性史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研究の</w:t>
                            </w:r>
                            <w:r w:rsidR="00A4101D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歴史に思う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――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283BCE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</w:t>
                            </w:r>
                            <w:r w:rsidR="00F25417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上杉佐代子</w:t>
                            </w:r>
                          </w:p>
                          <w:p w:rsidR="00C27E65" w:rsidRPr="002E5E00" w:rsidRDefault="00C27E65" w:rsidP="00EB5DE4">
                            <w:pPr>
                              <w:ind w:firstLineChars="100" w:firstLine="261"/>
                              <w:rPr>
                                <w:rFonts w:ascii="ＭＳ 明朝" w:hAnsi="ＭＳ 明朝"/>
                                <w:b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 xml:space="preserve">第四章　特集　市原正恵の残したもの　　　　　　　　　　　　　　　</w:t>
                            </w:r>
                          </w:p>
                          <w:p w:rsidR="00C27E65" w:rsidRPr="002E5E00" w:rsidRDefault="00C27E65" w:rsidP="00EB5DE4">
                            <w:pPr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――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b/>
                                <w:sz w:val="26"/>
                                <w:szCs w:val="26"/>
                              </w:rPr>
                              <w:t>近代史に女性の足跡を紡いで――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:rsidR="00C27E65" w:rsidRPr="002E5E00" w:rsidRDefault="00A95106" w:rsidP="00EB5DE4">
                            <w:pPr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青春の軌跡　</w:t>
                            </w:r>
                            <w:r w:rsidR="008C3FD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　　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　　　　　　　　</w:t>
                            </w:r>
                            <w:r w:rsidR="00C27E65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市原　正恵　　　　　　　　　　　　</w:t>
                            </w:r>
                          </w:p>
                          <w:p w:rsidR="00C27E65" w:rsidRPr="002E5E00" w:rsidRDefault="00C27E65" w:rsidP="00EB5DE4">
                            <w:pPr>
                              <w:spacing w:line="0" w:lineRule="atLeast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646651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C3FD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002AB7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追想　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原 口　</w:t>
                            </w:r>
                            <w:r w:rsidR="00922CE0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清・市原　健太・牛 木　</w:t>
                            </w:r>
                            <w:r w:rsidR="00C21EAD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琴・奥田　利子</w:t>
                            </w:r>
                          </w:p>
                          <w:p w:rsidR="00C27E65" w:rsidRPr="002E5E00" w:rsidRDefault="00C27E65" w:rsidP="00EB5DE4">
                            <w:pPr>
                              <w:spacing w:line="0" w:lineRule="atLeast"/>
                              <w:ind w:left="1040" w:hangingChars="400" w:hanging="104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ab/>
                            </w:r>
                            <w:r w:rsidR="00A95106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　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川村　美智・小泉　亮子・小長谷澄子・谷</w:t>
                            </w:r>
                            <w:r w:rsidR="008B417E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川</w:t>
                            </w:r>
                            <w:r w:rsidR="008C3FD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C21EAD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昇</w:t>
                            </w:r>
                          </w:p>
                          <w:p w:rsidR="00922CE0" w:rsidRPr="002E5E00" w:rsidRDefault="00C27E65" w:rsidP="00F25417">
                            <w:pPr>
                              <w:spacing w:line="0" w:lineRule="atLeast"/>
                              <w:ind w:left="1680" w:firstLineChars="150" w:firstLine="390"/>
                              <w:rPr>
                                <w:rFonts w:ascii="ＭＳ 明朝" w:hAnsi="ＭＳ 明朝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平井　和子・丸山</w:t>
                            </w:r>
                            <w:proofErr w:type="gramStart"/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みよ</w:t>
                            </w:r>
                            <w:proofErr w:type="gramEnd"/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子・望月　正弘・</w:t>
                            </w:r>
                            <w:r w:rsidR="008C3FD8"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>大橋　聖子</w:t>
                            </w:r>
                          </w:p>
                          <w:p w:rsidR="00C27E65" w:rsidRPr="002E5E00" w:rsidRDefault="008C3FD8" w:rsidP="00EB5DE4">
                            <w:pPr>
                              <w:spacing w:line="0" w:lineRule="atLeast"/>
                              <w:rPr>
                                <w:rFonts w:asciiTheme="minorEastAsia" w:eastAsiaTheme="minorEastAsia" w:hAnsiTheme="minorEastAsia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="ＭＳ 明朝" w:hAnsi="ＭＳ 明朝" w:hint="eastAsia"/>
                                <w:sz w:val="26"/>
                                <w:szCs w:val="26"/>
                              </w:rPr>
                              <w:t xml:space="preserve">　　　　　　　　尾崎　朝子・勝又千代子・鍋倉　伸子・</w:t>
                            </w:r>
                            <w:r w:rsidRPr="002E5E00">
                              <w:rPr>
                                <w:rFonts w:asciiTheme="minorEastAsia" w:eastAsiaTheme="minorEastAsia" w:hAnsiTheme="minorEastAsia" w:hint="eastAsia"/>
                                <w:sz w:val="26"/>
                                <w:szCs w:val="26"/>
                              </w:rPr>
                              <w:t>大塚佐枝美</w:t>
                            </w:r>
                          </w:p>
                          <w:p w:rsidR="00922CE0" w:rsidRPr="002E5E00" w:rsidRDefault="00922CE0" w:rsidP="00EB5DE4">
                            <w:pPr>
                              <w:spacing w:line="0" w:lineRule="atLeast"/>
                              <w:rPr>
                                <w:rFonts w:asciiTheme="minorEastAsia" w:eastAsiaTheme="minorEastAsia" w:hAnsiTheme="minorEastAsia"/>
                                <w:sz w:val="26"/>
                                <w:szCs w:val="26"/>
                              </w:rPr>
                            </w:pPr>
                          </w:p>
                          <w:p w:rsidR="00922CE0" w:rsidRPr="002E5E00" w:rsidRDefault="00922CE0" w:rsidP="00EB5DE4">
                            <w:pPr>
                              <w:spacing w:line="0" w:lineRule="atLeast"/>
                              <w:ind w:left="7280" w:hangingChars="2800" w:hanging="7280"/>
                              <w:rPr>
                                <w:rFonts w:asciiTheme="minorEastAsia" w:eastAsiaTheme="minorEastAsia" w:hAnsiTheme="minorEastAsia"/>
                                <w:sz w:val="26"/>
                                <w:szCs w:val="26"/>
                              </w:rPr>
                            </w:pPr>
                            <w:r w:rsidRPr="002E5E00">
                              <w:rPr>
                                <w:rFonts w:asciiTheme="minorEastAsia" w:eastAsiaTheme="minorEastAsia" w:hAnsiTheme="minorEastAsia" w:hint="eastAsia"/>
                                <w:sz w:val="26"/>
                                <w:szCs w:val="26"/>
                              </w:rPr>
                              <w:t xml:space="preserve">　　　　　　　　　　　　　　　　　　　　</w:t>
                            </w:r>
                            <w:r w:rsidR="00F25417">
                              <w:rPr>
                                <w:rFonts w:asciiTheme="minorEastAsia" w:eastAsiaTheme="minorEastAsia" w:hAnsiTheme="minorEastAsia" w:hint="eastAsia"/>
                                <w:sz w:val="26"/>
                                <w:szCs w:val="26"/>
                              </w:rPr>
                              <w:t>Ａ５判一三</w:t>
                            </w:r>
                            <w:r w:rsidRPr="002E5E00">
                              <w:rPr>
                                <w:rFonts w:asciiTheme="minorEastAsia" w:eastAsiaTheme="minorEastAsia" w:hAnsiTheme="minorEastAsia" w:hint="eastAsia"/>
                                <w:sz w:val="26"/>
                                <w:szCs w:val="26"/>
                              </w:rPr>
                              <w:t>〇〇円＋税金</w:t>
                            </w:r>
                            <w:bookmarkEnd w:id="0"/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-786.65pt;margin-top:59.9pt;width:584.4pt;height:46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" strokecolor="#00b050">
                <v:textbox style="layout-flow:vertical-ideographic" inset="5.85pt,.7pt,5.85pt,.7pt">
                  <w:txbxContent>
                    <w:p w:rsidR="008B417E" w:rsidRDefault="008B417E" w:rsidP="00361418">
                      <w:pPr>
                        <w:spacing w:line="0" w:lineRule="atLeast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</w:p>
                    <w:p w:rsidR="00C27E65" w:rsidRPr="002E5E00" w:rsidRDefault="00C27E65" w:rsidP="002E5E00">
                      <w:pPr>
                        <w:ind w:firstLineChars="300" w:firstLine="964"/>
                        <w:rPr>
                          <w:b/>
                          <w:sz w:val="32"/>
                          <w:szCs w:val="32"/>
                        </w:rPr>
                      </w:pPr>
                      <w:r w:rsidRPr="002E5E00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 xml:space="preserve">『しずおかの女たち』　　第八集　</w:t>
                      </w:r>
                      <w:r w:rsidRPr="002E5E00"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　</w:t>
                      </w:r>
                    </w:p>
                    <w:p w:rsidR="00C27E65" w:rsidRPr="002E5E00" w:rsidRDefault="00C27E65" w:rsidP="00EB5DE4">
                      <w:pPr>
                        <w:ind w:firstLineChars="300" w:firstLine="783"/>
                        <w:rPr>
                          <w:rFonts w:ascii="ＭＳ 明朝" w:hAnsi="ＭＳ 明朝"/>
                          <w:b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>目次</w:t>
                      </w:r>
                    </w:p>
                    <w:p w:rsidR="00C27E65" w:rsidRPr="002E5E00" w:rsidRDefault="00C27E65" w:rsidP="00EB5DE4">
                      <w:pPr>
                        <w:ind w:firstLineChars="100" w:firstLine="261"/>
                        <w:rPr>
                          <w:rFonts w:ascii="ＭＳ 明朝" w:hAnsi="ＭＳ 明朝"/>
                          <w:b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>第一章　講演録</w:t>
                      </w:r>
                    </w:p>
                    <w:p w:rsidR="00C27E65" w:rsidRPr="002E5E00" w:rsidRDefault="00C27E65" w:rsidP="00EB5DE4">
                      <w:pPr>
                        <w:ind w:firstLineChars="200" w:firstLine="52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「平塚らいてう―孫が語る素顔」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奥村　直史</w:t>
                      </w:r>
                    </w:p>
                    <w:p w:rsidR="00C27E65" w:rsidRPr="002E5E00" w:rsidRDefault="00C27E65" w:rsidP="00EB5DE4">
                      <w:pPr>
                        <w:ind w:firstLineChars="100" w:firstLine="261"/>
                        <w:rPr>
                          <w:rFonts w:ascii="ＭＳ 明朝" w:hAnsi="ＭＳ 明朝"/>
                          <w:b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 xml:space="preserve">第二章　ライフヒストリ―　</w:t>
                      </w:r>
                    </w:p>
                    <w:p w:rsidR="00C27E65" w:rsidRPr="002E5E00" w:rsidRDefault="00C27E65" w:rsidP="00EB5DE4">
                      <w:pPr>
                        <w:ind w:firstLineChars="200" w:firstLine="52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戦前・戦後・八九年を生きて</w:t>
                      </w:r>
                      <w:r w:rsidR="00C66279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――</w:t>
                      </w:r>
                      <w:r w:rsidR="00C66279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小長谷澄子</w:t>
                      </w:r>
                      <w:r w:rsidR="00F73B62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勝又千代子</w:t>
                      </w:r>
                    </w:p>
                    <w:p w:rsidR="00C27E65" w:rsidRPr="002E5E00" w:rsidRDefault="00D32618" w:rsidP="00EB5DE4">
                      <w:pPr>
                        <w:ind w:firstLineChars="200" w:firstLine="52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市川房枝に学んで五〇年</w:t>
                      </w:r>
                      <w:r w:rsidR="00131F6F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――</w:t>
                      </w:r>
                      <w:r w:rsidR="00131F6F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金原</w:t>
                      </w:r>
                      <w:r w:rsidR="00131F6F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131F6F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愛子</w:t>
                      </w:r>
                      <w:r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  <w:t>勝又千代子</w:t>
                      </w:r>
                      <w:r w:rsidR="00C27E65"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 xml:space="preserve">　　</w:t>
                      </w:r>
                    </w:p>
                    <w:p w:rsidR="003F0ED9" w:rsidRPr="002E5E00" w:rsidRDefault="00C27E65" w:rsidP="00EB5DE4">
                      <w:pPr>
                        <w:ind w:left="260" w:hangingChars="100" w:hanging="260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 </w:t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D32618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女性教師として四〇年を生きて</w:t>
                      </w:r>
                      <w:r w:rsidR="00131F6F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――</w:t>
                      </w:r>
                      <w:r w:rsidR="00131F6F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栗田富貴代</w:t>
                      </w:r>
                      <w:r w:rsidR="00F73B62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8B417E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佐野　明子　　　</w:t>
                      </w:r>
                    </w:p>
                    <w:p w:rsidR="003F0ED9" w:rsidRPr="002E5E00" w:rsidRDefault="00C27E65" w:rsidP="00D32618">
                      <w:pPr>
                        <w:ind w:firstLine="525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俵萠子さんの思い出　　　　　　　　　　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西澤　功子</w:t>
                      </w:r>
                      <w:r w:rsidR="008B417E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</w:t>
                      </w:r>
                    </w:p>
                    <w:p w:rsidR="005A35A3" w:rsidRDefault="00EB5DE4" w:rsidP="00D32618">
                      <w:pPr>
                        <w:ind w:leftChars="250" w:left="4555" w:hangingChars="1550" w:hanging="4030"/>
                        <w:jc w:val="left"/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新たな地平を目指して</w:t>
                      </w:r>
                      <w:r w:rsidR="00F73B62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―</w:t>
                      </w:r>
                      <w:r w:rsidR="005A35A3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女性の拠点づくりを――</w:t>
                      </w:r>
                    </w:p>
                    <w:p w:rsidR="00C95527" w:rsidRDefault="00131F6F" w:rsidP="005A35A3">
                      <w:pPr>
                        <w:ind w:leftChars="550" w:left="4405" w:hangingChars="1250" w:hanging="3250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近藤美津江</w:t>
                      </w:r>
                      <w:r w:rsidR="005A35A3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　　　　　　　　 </w:t>
                      </w:r>
                      <w:r w:rsidR="005A35A3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近藤美代・</w:t>
                      </w:r>
                      <w:r w:rsidR="005A35A3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川井　陽子</w:t>
                      </w:r>
                    </w:p>
                    <w:p w:rsidR="00C27E65" w:rsidRPr="002E5E00" w:rsidRDefault="00C27E65" w:rsidP="005A35A3">
                      <w:pPr>
                        <w:ind w:firstLineChars="2100" w:firstLine="5460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高野康代</w:t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・大塚佐枝美</w:t>
                      </w:r>
                    </w:p>
                    <w:p w:rsidR="00C27E65" w:rsidRPr="002E5E00" w:rsidRDefault="00CA1962" w:rsidP="00EB5DE4">
                      <w:pPr>
                        <w:ind w:firstLineChars="200" w:firstLine="52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人権弁護士海野晋吉の母――海野はる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小伝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</w:t>
                      </w:r>
                      <w:r w:rsidR="00094D4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尾崎　朝子</w:t>
                      </w:r>
                    </w:p>
                    <w:p w:rsidR="00C27E65" w:rsidRPr="002E5E00" w:rsidRDefault="00D32618" w:rsidP="00EB5DE4">
                      <w:pPr>
                        <w:ind w:firstLineChars="200" w:firstLine="52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海野厚とその母遊佐―「背くらべの歌」に寄せて</w:t>
                      </w:r>
                      <w:r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大塚佐枝美</w:t>
                      </w:r>
                    </w:p>
                    <w:p w:rsidR="00C27E65" w:rsidRPr="002E5E00" w:rsidRDefault="00C27E65" w:rsidP="00EB5DE4">
                      <w:pPr>
                        <w:adjustRightInd w:val="0"/>
                        <w:ind w:firstLineChars="200" w:firstLine="520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中国・内モンゴルでの暮らし</w:t>
                      </w:r>
                      <w:r w:rsidR="0036141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36141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8B417E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</w:t>
                      </w:r>
                      <w:r w:rsidR="00094D4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</w:t>
                      </w:r>
                      <w:r w:rsidR="0036141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川井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陽子</w:t>
                      </w:r>
                    </w:p>
                    <w:p w:rsidR="00CE2E38" w:rsidRPr="002E5E00" w:rsidRDefault="00C27E65" w:rsidP="00EB5DE4">
                      <w:pPr>
                        <w:ind w:firstLineChars="100" w:firstLine="261"/>
                        <w:rPr>
                          <w:b/>
                          <w:sz w:val="26"/>
                          <w:szCs w:val="26"/>
                        </w:rPr>
                      </w:pPr>
                      <w:r w:rsidRPr="002E5E00">
                        <w:rPr>
                          <w:rFonts w:hint="eastAsia"/>
                          <w:b/>
                          <w:sz w:val="26"/>
                          <w:szCs w:val="26"/>
                        </w:rPr>
                        <w:t>第三章　研究ノート</w:t>
                      </w:r>
                    </w:p>
                    <w:p w:rsidR="00C27E65" w:rsidRPr="002E5E00" w:rsidRDefault="00CE2E38" w:rsidP="00EB5DE4">
                      <w:pPr>
                        <w:ind w:firstLineChars="100" w:firstLine="261"/>
                        <w:rPr>
                          <w:b/>
                          <w:sz w:val="26"/>
                          <w:szCs w:val="26"/>
                        </w:rPr>
                      </w:pPr>
                      <w:r w:rsidRPr="002E5E00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2E5E00">
                        <w:rPr>
                          <w:rFonts w:hint="eastAsia"/>
                          <w:sz w:val="26"/>
                          <w:szCs w:val="26"/>
                        </w:rPr>
                        <w:t xml:space="preserve">記録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谷津</w:t>
                      </w:r>
                      <w:r w:rsidR="00C66279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カト</w:t>
                      </w:r>
                      <w:r w:rsidR="00A4101D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リック教会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  <w:t xml:space="preserve">　</w:t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尾崎　朝子</w:t>
                      </w:r>
                      <w:r w:rsidR="00C27E65" w:rsidRPr="002E5E00">
                        <w:rPr>
                          <w:rFonts w:hint="eastAsia"/>
                          <w:b/>
                          <w:sz w:val="26"/>
                          <w:szCs w:val="26"/>
                        </w:rPr>
                        <w:tab/>
                      </w:r>
                      <w:r w:rsidR="00C27E65"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C27E65" w:rsidRPr="002E5E00" w:rsidRDefault="00C27E65" w:rsidP="00EB5DE4">
                      <w:pPr>
                        <w:ind w:firstLineChars="200" w:firstLine="52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女たちの思いを</w:t>
                      </w:r>
                      <w:r w:rsidR="00CE2E3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綴っ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た『婦人教師』今読み直す</w:t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勝又千代子</w:t>
                      </w:r>
                    </w:p>
                    <w:p w:rsidR="003F0ED9" w:rsidRPr="002E5E00" w:rsidRDefault="00C27E65" w:rsidP="00EB5DE4">
                      <w:pPr>
                        <w:ind w:left="522" w:hangingChars="200" w:hanging="522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646651"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『源平盛衰記』に読む―武将の妻の役割と自覚―　</w:t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大橋　聖子</w:t>
                      </w:r>
                    </w:p>
                    <w:p w:rsidR="00C27E65" w:rsidRPr="002E5E00" w:rsidRDefault="008B417E" w:rsidP="00EB5DE4">
                      <w:pPr>
                        <w:ind w:left="520" w:hangingChars="200" w:hanging="520"/>
                        <w:jc w:val="lef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A4101D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アメリカ女性史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研究の</w:t>
                      </w:r>
                      <w:r w:rsidR="00A4101D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歴史に思う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――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283BCE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</w:t>
                      </w:r>
                      <w:r w:rsidR="00F25417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上杉佐代子</w:t>
                      </w:r>
                    </w:p>
                    <w:p w:rsidR="00C27E65" w:rsidRPr="002E5E00" w:rsidRDefault="00C27E65" w:rsidP="00EB5DE4">
                      <w:pPr>
                        <w:ind w:firstLineChars="100" w:firstLine="261"/>
                        <w:rPr>
                          <w:rFonts w:ascii="ＭＳ 明朝" w:hAnsi="ＭＳ 明朝"/>
                          <w:b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 xml:space="preserve">第四章　特集　市原正恵の残したもの　　　　　　　　　　　　　　　</w:t>
                      </w:r>
                    </w:p>
                    <w:p w:rsidR="00C27E65" w:rsidRPr="002E5E00" w:rsidRDefault="00C27E65" w:rsidP="00EB5DE4">
                      <w:pPr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――</w:t>
                      </w:r>
                      <w:r w:rsidRPr="002E5E00">
                        <w:rPr>
                          <w:rFonts w:ascii="ＭＳ 明朝" w:hAnsi="ＭＳ 明朝" w:hint="eastAsia"/>
                          <w:b/>
                          <w:sz w:val="26"/>
                          <w:szCs w:val="26"/>
                        </w:rPr>
                        <w:t>近代史に女性の足跡を紡いで――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:rsidR="00C27E65" w:rsidRPr="002E5E00" w:rsidRDefault="00A95106" w:rsidP="00EB5DE4">
                      <w:pPr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青春の軌跡　</w:t>
                      </w:r>
                      <w:r w:rsidR="008C3FD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　　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　　　　　　　　</w:t>
                      </w:r>
                      <w:r w:rsidR="00C27E65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市原　正恵　　　　　　　　　　　　</w:t>
                      </w:r>
                    </w:p>
                    <w:p w:rsidR="00C27E65" w:rsidRPr="002E5E00" w:rsidRDefault="00C27E65" w:rsidP="00EB5DE4">
                      <w:pPr>
                        <w:spacing w:line="0" w:lineRule="atLeast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646651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8C3FD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002AB7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追想　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原 口　</w:t>
                      </w:r>
                      <w:r w:rsidR="00922CE0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清・市原　健太・牛 木　</w:t>
                      </w:r>
                      <w:r w:rsidR="00C21EAD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琴・奥田　利子</w:t>
                      </w:r>
                    </w:p>
                    <w:p w:rsidR="00C27E65" w:rsidRPr="002E5E00" w:rsidRDefault="00C27E65" w:rsidP="00EB5DE4">
                      <w:pPr>
                        <w:spacing w:line="0" w:lineRule="atLeast"/>
                        <w:ind w:left="1040" w:hangingChars="400" w:hanging="104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ab/>
                      </w:r>
                      <w:r w:rsidR="00A95106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　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川村　美智・小泉　亮子・小長谷澄子・谷</w:t>
                      </w:r>
                      <w:r w:rsidR="008B417E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川</w:t>
                      </w:r>
                      <w:r w:rsidR="008C3FD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</w:t>
                      </w:r>
                      <w:r w:rsidR="00C21EAD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 </w:t>
                      </w: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昇</w:t>
                      </w:r>
                    </w:p>
                    <w:p w:rsidR="00922CE0" w:rsidRPr="002E5E00" w:rsidRDefault="00C27E65" w:rsidP="00F25417">
                      <w:pPr>
                        <w:spacing w:line="0" w:lineRule="atLeast"/>
                        <w:ind w:left="1680" w:firstLineChars="150" w:firstLine="390"/>
                        <w:rPr>
                          <w:rFonts w:ascii="ＭＳ 明朝" w:hAnsi="ＭＳ 明朝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平井　和子・丸山</w:t>
                      </w:r>
                      <w:proofErr w:type="gramStart"/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みよ</w:t>
                      </w:r>
                      <w:proofErr w:type="gramEnd"/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子・望月　正弘・</w:t>
                      </w:r>
                      <w:r w:rsidR="008C3FD8"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>大橋　聖子</w:t>
                      </w:r>
                    </w:p>
                    <w:p w:rsidR="00C27E65" w:rsidRPr="002E5E00" w:rsidRDefault="008C3FD8" w:rsidP="00EB5DE4">
                      <w:pPr>
                        <w:spacing w:line="0" w:lineRule="atLeast"/>
                        <w:rPr>
                          <w:rFonts w:asciiTheme="minorEastAsia" w:eastAsiaTheme="minorEastAsia" w:hAnsiTheme="minorEastAsia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="ＭＳ 明朝" w:hAnsi="ＭＳ 明朝" w:hint="eastAsia"/>
                          <w:sz w:val="26"/>
                          <w:szCs w:val="26"/>
                        </w:rPr>
                        <w:t xml:space="preserve">　　　　　　　　尾崎　朝子・勝又千代子・鍋倉　伸子・</w:t>
                      </w:r>
                      <w:r w:rsidRPr="002E5E00">
                        <w:rPr>
                          <w:rFonts w:asciiTheme="minorEastAsia" w:eastAsiaTheme="minorEastAsia" w:hAnsiTheme="minorEastAsia" w:hint="eastAsia"/>
                          <w:sz w:val="26"/>
                          <w:szCs w:val="26"/>
                        </w:rPr>
                        <w:t>大塚佐枝美</w:t>
                      </w:r>
                    </w:p>
                    <w:p w:rsidR="00922CE0" w:rsidRPr="002E5E00" w:rsidRDefault="00922CE0" w:rsidP="00EB5DE4">
                      <w:pPr>
                        <w:spacing w:line="0" w:lineRule="atLeast"/>
                        <w:rPr>
                          <w:rFonts w:asciiTheme="minorEastAsia" w:eastAsiaTheme="minorEastAsia" w:hAnsiTheme="minorEastAsia"/>
                          <w:sz w:val="26"/>
                          <w:szCs w:val="26"/>
                        </w:rPr>
                      </w:pPr>
                    </w:p>
                    <w:p w:rsidR="00922CE0" w:rsidRPr="002E5E00" w:rsidRDefault="00922CE0" w:rsidP="00EB5DE4">
                      <w:pPr>
                        <w:spacing w:line="0" w:lineRule="atLeast"/>
                        <w:ind w:left="7280" w:hangingChars="2800" w:hanging="7280"/>
                        <w:rPr>
                          <w:rFonts w:asciiTheme="minorEastAsia" w:eastAsiaTheme="minorEastAsia" w:hAnsiTheme="minorEastAsia"/>
                          <w:sz w:val="26"/>
                          <w:szCs w:val="26"/>
                        </w:rPr>
                      </w:pPr>
                      <w:r w:rsidRPr="002E5E00">
                        <w:rPr>
                          <w:rFonts w:asciiTheme="minorEastAsia" w:eastAsiaTheme="minorEastAsia" w:hAnsiTheme="minorEastAsia" w:hint="eastAsia"/>
                          <w:sz w:val="26"/>
                          <w:szCs w:val="26"/>
                        </w:rPr>
                        <w:t xml:space="preserve">　　　　　　　　　　　　　　　　　　　　</w:t>
                      </w:r>
                      <w:r w:rsidR="00F25417">
                        <w:rPr>
                          <w:rFonts w:asciiTheme="minorEastAsia" w:eastAsiaTheme="minorEastAsia" w:hAnsiTheme="minorEastAsia" w:hint="eastAsia"/>
                          <w:sz w:val="26"/>
                          <w:szCs w:val="26"/>
                        </w:rPr>
                        <w:t>Ａ５判一三</w:t>
                      </w:r>
                      <w:r w:rsidRPr="002E5E00">
                        <w:rPr>
                          <w:rFonts w:asciiTheme="minorEastAsia" w:eastAsiaTheme="minorEastAsia" w:hAnsiTheme="minorEastAsia" w:hint="eastAsia"/>
                          <w:sz w:val="26"/>
                          <w:szCs w:val="26"/>
                        </w:rPr>
                        <w:t>〇〇円＋税金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B2BEB" w:rsidSect="003F0ED9">
      <w:pgSz w:w="16839" w:h="11907" w:orient="landscape" w:code="9"/>
      <w:pgMar w:top="170" w:right="170" w:bottom="170" w:left="17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0E1" w:rsidRDefault="00CB00E1" w:rsidP="008C3FD8">
      <w:r>
        <w:separator/>
      </w:r>
    </w:p>
  </w:endnote>
  <w:endnote w:type="continuationSeparator" w:id="0">
    <w:p w:rsidR="00CB00E1" w:rsidRDefault="00CB00E1" w:rsidP="008C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有澤行書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ふみゴシック">
    <w:panose1 w:val="03000509000000000000"/>
    <w:charset w:val="80"/>
    <w:family w:val="script"/>
    <w:pitch w:val="fixed"/>
    <w:sig w:usb0="00000001" w:usb1="08070000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0E1" w:rsidRDefault="00CB00E1" w:rsidP="008C3FD8">
      <w:r>
        <w:separator/>
      </w:r>
    </w:p>
  </w:footnote>
  <w:footnote w:type="continuationSeparator" w:id="0">
    <w:p w:rsidR="00CB00E1" w:rsidRDefault="00CB00E1" w:rsidP="008C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E65"/>
    <w:rsid w:val="00002AB7"/>
    <w:rsid w:val="0000343C"/>
    <w:rsid w:val="00094D40"/>
    <w:rsid w:val="00131F6F"/>
    <w:rsid w:val="00175955"/>
    <w:rsid w:val="00214D46"/>
    <w:rsid w:val="00272522"/>
    <w:rsid w:val="00283BCE"/>
    <w:rsid w:val="0029001B"/>
    <w:rsid w:val="002E5E00"/>
    <w:rsid w:val="002F3B75"/>
    <w:rsid w:val="0030092C"/>
    <w:rsid w:val="0032727D"/>
    <w:rsid w:val="00361418"/>
    <w:rsid w:val="003A0F91"/>
    <w:rsid w:val="003F0ED9"/>
    <w:rsid w:val="004113EE"/>
    <w:rsid w:val="00437A0C"/>
    <w:rsid w:val="00521539"/>
    <w:rsid w:val="005412EE"/>
    <w:rsid w:val="005A35A3"/>
    <w:rsid w:val="006133E3"/>
    <w:rsid w:val="00646651"/>
    <w:rsid w:val="006B1255"/>
    <w:rsid w:val="006B14E2"/>
    <w:rsid w:val="0076199D"/>
    <w:rsid w:val="008521D9"/>
    <w:rsid w:val="008B417E"/>
    <w:rsid w:val="008C3FD8"/>
    <w:rsid w:val="00922CE0"/>
    <w:rsid w:val="00957C21"/>
    <w:rsid w:val="009B6CA8"/>
    <w:rsid w:val="00A2352E"/>
    <w:rsid w:val="00A4101D"/>
    <w:rsid w:val="00A95106"/>
    <w:rsid w:val="00AA056F"/>
    <w:rsid w:val="00B838C2"/>
    <w:rsid w:val="00B847C8"/>
    <w:rsid w:val="00BA6A42"/>
    <w:rsid w:val="00C21EAD"/>
    <w:rsid w:val="00C27E65"/>
    <w:rsid w:val="00C66279"/>
    <w:rsid w:val="00C95527"/>
    <w:rsid w:val="00CA1962"/>
    <w:rsid w:val="00CB00E1"/>
    <w:rsid w:val="00CE2E38"/>
    <w:rsid w:val="00D32618"/>
    <w:rsid w:val="00D46778"/>
    <w:rsid w:val="00D74869"/>
    <w:rsid w:val="00DB2BEB"/>
    <w:rsid w:val="00E64E07"/>
    <w:rsid w:val="00EA0B97"/>
    <w:rsid w:val="00EB5DE4"/>
    <w:rsid w:val="00ED150C"/>
    <w:rsid w:val="00F03AE0"/>
    <w:rsid w:val="00F25417"/>
    <w:rsid w:val="00F73B62"/>
    <w:rsid w:val="00FE3CD9"/>
    <w:rsid w:val="00F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E6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F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FD8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C3F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3FD8"/>
    <w:rPr>
      <w:kern w:val="2"/>
      <w:sz w:val="21"/>
      <w:szCs w:val="24"/>
    </w:rPr>
  </w:style>
  <w:style w:type="table" w:styleId="a7">
    <w:name w:val="Table Grid"/>
    <w:basedOn w:val="a1"/>
    <w:uiPriority w:val="59"/>
    <w:rsid w:val="00C21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リスト段落1"/>
    <w:basedOn w:val="a"/>
    <w:rsid w:val="00283BCE"/>
    <w:pPr>
      <w:spacing w:line="0" w:lineRule="atLeast"/>
      <w:ind w:leftChars="400" w:left="840" w:hangingChars="596" w:hanging="596"/>
    </w:pPr>
    <w:rPr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B6C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B6CA8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10">
    <w:name w:val="Light Shading Accent 2"/>
    <w:basedOn w:val="a1"/>
    <w:uiPriority w:val="60"/>
    <w:rsid w:val="0030092C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">
    <w:name w:val="Light List Accent 2"/>
    <w:basedOn w:val="a1"/>
    <w:uiPriority w:val="61"/>
    <w:rsid w:val="0030092C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E6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F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FD8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C3F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3FD8"/>
    <w:rPr>
      <w:kern w:val="2"/>
      <w:sz w:val="21"/>
      <w:szCs w:val="24"/>
    </w:rPr>
  </w:style>
  <w:style w:type="table" w:styleId="a7">
    <w:name w:val="Table Grid"/>
    <w:basedOn w:val="a1"/>
    <w:uiPriority w:val="59"/>
    <w:rsid w:val="00C21E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リスト段落1"/>
    <w:basedOn w:val="a"/>
    <w:rsid w:val="00283BCE"/>
    <w:pPr>
      <w:spacing w:line="0" w:lineRule="atLeast"/>
      <w:ind w:leftChars="400" w:left="840" w:hangingChars="596" w:hanging="596"/>
    </w:pPr>
    <w:rPr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B6C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B6CA8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10">
    <w:name w:val="Light Shading Accent 2"/>
    <w:basedOn w:val="a1"/>
    <w:uiPriority w:val="60"/>
    <w:rsid w:val="0030092C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">
    <w:name w:val="Light List Accent 2"/>
    <w:basedOn w:val="a1"/>
    <w:uiPriority w:val="61"/>
    <w:rsid w:val="0030092C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&#23395;&#31680;&#12398;&#20415;&#31627;%201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C36EC3-E797-4FBB-A137-6AD1D308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季節の便箋 1</Template>
  <TotalTime>495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4</cp:revision>
  <cp:lastPrinted>2014-01-06T15:40:00Z</cp:lastPrinted>
  <dcterms:created xsi:type="dcterms:W3CDTF">2014-01-06T15:50:00Z</dcterms:created>
  <dcterms:modified xsi:type="dcterms:W3CDTF">2014-01-10T08:56:00Z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TC010583491041</vt:lpwstr>
  </property>
</Properties>
</file>